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269F" w14:textId="54B6A081" w:rsidR="00AE5637" w:rsidRPr="00F7093A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>מדינת ישראל</w:t>
      </w:r>
    </w:p>
    <w:p w14:paraId="14819168" w14:textId="43C0A44D" w:rsidR="00AE5637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 xml:space="preserve">משרד האוצר - </w:t>
      </w:r>
      <w:r w:rsidR="009D08FA">
        <w:rPr>
          <w:rFonts w:hint="cs"/>
          <w:b/>
          <w:bCs/>
          <w:szCs w:val="20"/>
          <w:rtl/>
        </w:rPr>
        <w:t xml:space="preserve">אגף </w:t>
      </w:r>
      <w:r w:rsidRPr="00F7093A">
        <w:rPr>
          <w:b/>
          <w:bCs/>
          <w:szCs w:val="20"/>
          <w:rtl/>
        </w:rPr>
        <w:t>החשב הכללי</w:t>
      </w:r>
    </w:p>
    <w:p w14:paraId="506BE60E" w14:textId="7EAC2391" w:rsidR="00437C5A" w:rsidRPr="00F7093A" w:rsidRDefault="00437C5A" w:rsidP="00AE5637">
      <w:pPr>
        <w:jc w:val="center"/>
        <w:rPr>
          <w:b/>
          <w:bCs/>
          <w:szCs w:val="20"/>
          <w:rtl/>
        </w:rPr>
      </w:pPr>
      <w:r>
        <w:rPr>
          <w:rFonts w:hint="cs"/>
          <w:b/>
          <w:bCs/>
          <w:szCs w:val="20"/>
          <w:rtl/>
        </w:rPr>
        <w:t>חטיבת נכסים, רכש ולוגיסטיקה</w:t>
      </w:r>
    </w:p>
    <w:p w14:paraId="49B40EFC" w14:textId="77777777" w:rsidR="00AE5637" w:rsidRPr="00F7093A" w:rsidRDefault="001A017A" w:rsidP="001A017A">
      <w:pPr>
        <w:jc w:val="center"/>
        <w:rPr>
          <w:sz w:val="16"/>
          <w:szCs w:val="22"/>
          <w:rtl/>
        </w:rPr>
      </w:pP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="00AE5637" w:rsidRPr="00F7093A">
        <w:rPr>
          <w:rFonts w:hint="cs"/>
          <w:b/>
          <w:bCs/>
          <w:szCs w:val="20"/>
          <w:rtl/>
        </w:rPr>
        <w:t xml:space="preserve">מינהל </w:t>
      </w:r>
      <w:r w:rsidR="00AE5637" w:rsidRPr="00F7093A">
        <w:rPr>
          <w:b/>
          <w:bCs/>
          <w:szCs w:val="20"/>
          <w:rtl/>
        </w:rPr>
        <w:t>הדיור הממשלתי</w:t>
      </w:r>
      <w:r w:rsidR="00A25D3F" w:rsidRPr="00F7093A">
        <w:rPr>
          <w:rFonts w:hint="cs"/>
          <w:b/>
          <w:bCs/>
          <w:sz w:val="22"/>
          <w:szCs w:val="22"/>
          <w:rtl/>
        </w:rPr>
        <w:t xml:space="preserve"> </w:t>
      </w:r>
      <w:r w:rsidR="00A25D3F" w:rsidRPr="00F7093A">
        <w:rPr>
          <w:rFonts w:hint="cs"/>
          <w:b/>
          <w:bCs/>
          <w:sz w:val="22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</w:p>
    <w:p w14:paraId="5388B2A1" w14:textId="77777777" w:rsidR="00F7093A" w:rsidRDefault="00F7093A" w:rsidP="00817978">
      <w:pPr>
        <w:jc w:val="center"/>
        <w:rPr>
          <w:b/>
          <w:bCs/>
          <w:sz w:val="24"/>
          <w:rtl/>
        </w:rPr>
      </w:pPr>
    </w:p>
    <w:p w14:paraId="1BAFA8F9" w14:textId="501F1580" w:rsidR="00DD0757" w:rsidRPr="00F7093A" w:rsidRDefault="00DD0757" w:rsidP="00817978">
      <w:pPr>
        <w:jc w:val="center"/>
        <w:rPr>
          <w:b/>
          <w:bCs/>
          <w:sz w:val="24"/>
          <w:rtl/>
        </w:rPr>
      </w:pPr>
      <w:r w:rsidRPr="00F7093A">
        <w:rPr>
          <w:b/>
          <w:bCs/>
          <w:sz w:val="24"/>
          <w:rtl/>
        </w:rPr>
        <w:t>הזמנה לה</w:t>
      </w:r>
      <w:r w:rsidR="00D5191D" w:rsidRPr="00F7093A">
        <w:rPr>
          <w:rFonts w:hint="cs"/>
          <w:b/>
          <w:bCs/>
          <w:sz w:val="24"/>
          <w:rtl/>
        </w:rPr>
        <w:t>ציע</w:t>
      </w:r>
      <w:r w:rsidRPr="00F7093A">
        <w:rPr>
          <w:b/>
          <w:bCs/>
          <w:sz w:val="24"/>
          <w:rtl/>
        </w:rPr>
        <w:t xml:space="preserve"> הצעות </w:t>
      </w:r>
      <w:r w:rsidR="009930AB" w:rsidRPr="00F7093A">
        <w:rPr>
          <w:rFonts w:hint="cs"/>
          <w:b/>
          <w:bCs/>
          <w:sz w:val="24"/>
          <w:rtl/>
        </w:rPr>
        <w:t>ביחס לנכסי מקרקעין</w:t>
      </w:r>
      <w:r w:rsidRPr="00F7093A">
        <w:rPr>
          <w:rFonts w:hint="cs"/>
          <w:b/>
          <w:bCs/>
          <w:sz w:val="24"/>
          <w:rtl/>
        </w:rPr>
        <w:t xml:space="preserve"> </w:t>
      </w:r>
    </w:p>
    <w:p w14:paraId="3CF2209D" w14:textId="760A6BB9" w:rsidR="00DD0757" w:rsidRDefault="00DD0757" w:rsidP="00DD0757">
      <w:pPr>
        <w:jc w:val="center"/>
        <w:rPr>
          <w:szCs w:val="20"/>
          <w:rtl/>
        </w:rPr>
      </w:pPr>
    </w:p>
    <w:p w14:paraId="08D37C3D" w14:textId="77777777" w:rsidR="00CA60FD" w:rsidRPr="00AE69F0" w:rsidRDefault="00CA60FD" w:rsidP="00DD0757">
      <w:pPr>
        <w:jc w:val="center"/>
        <w:rPr>
          <w:szCs w:val="20"/>
          <w:rtl/>
        </w:rPr>
      </w:pPr>
    </w:p>
    <w:p w14:paraId="2FD9FDCE" w14:textId="4F28CE1C" w:rsidR="00DD0757" w:rsidRPr="00AE69F0" w:rsidRDefault="00D5191D" w:rsidP="009930AB">
      <w:pPr>
        <w:pStyle w:val="a7"/>
        <w:ind w:left="-198"/>
        <w:jc w:val="left"/>
        <w:rPr>
          <w:rtl/>
        </w:rPr>
      </w:pPr>
      <w:r>
        <w:rPr>
          <w:rFonts w:hint="cs"/>
          <w:rtl/>
        </w:rPr>
        <w:t>מדינת ישראל, באמצעות מינהל הדיור הממשלתי במשרד האוצר</w:t>
      </w:r>
      <w:r w:rsidR="00FB34E7">
        <w:rPr>
          <w:rFonts w:hint="cs"/>
          <w:rtl/>
        </w:rPr>
        <w:t xml:space="preserve"> (להלן: "</w:t>
      </w:r>
      <w:r w:rsidR="00FB34E7" w:rsidRPr="00756CD3">
        <w:rPr>
          <w:rFonts w:hint="eastAsia"/>
          <w:b/>
          <w:bCs/>
          <w:rtl/>
        </w:rPr>
        <w:t>עורך</w:t>
      </w:r>
      <w:r w:rsidR="00FB34E7" w:rsidRPr="00756CD3">
        <w:rPr>
          <w:b/>
          <w:bCs/>
          <w:rtl/>
        </w:rPr>
        <w:t xml:space="preserve"> </w:t>
      </w:r>
      <w:r w:rsidR="00FB34E7" w:rsidRPr="00756CD3">
        <w:rPr>
          <w:rFonts w:hint="eastAsia"/>
          <w:b/>
          <w:bCs/>
          <w:rtl/>
        </w:rPr>
        <w:t>המכרז</w:t>
      </w:r>
      <w:r w:rsidR="00FB34E7">
        <w:rPr>
          <w:rFonts w:hint="cs"/>
          <w:rtl/>
        </w:rPr>
        <w:t>")</w:t>
      </w:r>
      <w:r>
        <w:rPr>
          <w:rFonts w:hint="cs"/>
          <w:rtl/>
        </w:rPr>
        <w:t>,</w:t>
      </w:r>
      <w:r w:rsidR="00DD0757" w:rsidRPr="00AE69F0">
        <w:rPr>
          <w:rtl/>
        </w:rPr>
        <w:t xml:space="preserve"> מזמי</w:t>
      </w:r>
      <w:r>
        <w:rPr>
          <w:rFonts w:hint="cs"/>
          <w:rtl/>
        </w:rPr>
        <w:t>נה</w:t>
      </w:r>
      <w:r w:rsidR="00DD0757" w:rsidRPr="00AE69F0">
        <w:rPr>
          <w:rtl/>
        </w:rPr>
        <w:t xml:space="preserve"> בזה </w:t>
      </w:r>
      <w:r w:rsidR="009930AB">
        <w:rPr>
          <w:rFonts w:hint="cs"/>
          <w:rtl/>
        </w:rPr>
        <w:t>להציע הצעות ביחס לנכסי המקרקעין</w:t>
      </w:r>
      <w:r w:rsidR="00DD0757" w:rsidRPr="00AE69F0">
        <w:rPr>
          <w:rtl/>
        </w:rPr>
        <w:t xml:space="preserve"> המתוארים בטבלה שלהלן:</w:t>
      </w:r>
    </w:p>
    <w:p w14:paraId="476B154C" w14:textId="721CDB4C" w:rsidR="00CA60FD" w:rsidRDefault="00CA60FD" w:rsidP="004A0D70">
      <w:pPr>
        <w:rPr>
          <w:rtl/>
        </w:rPr>
      </w:pPr>
    </w:p>
    <w:p w14:paraId="5815F8E1" w14:textId="77777777" w:rsidR="00CA60FD" w:rsidRPr="00AE69F0" w:rsidRDefault="00CA60FD" w:rsidP="004A0D70">
      <w:pPr>
        <w:rPr>
          <w:rtl/>
        </w:rPr>
      </w:pPr>
    </w:p>
    <w:tbl>
      <w:tblPr>
        <w:bidiVisual/>
        <w:tblW w:w="15400" w:type="dxa"/>
        <w:tblInd w:w="-1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13"/>
        <w:gridCol w:w="1952"/>
        <w:gridCol w:w="441"/>
        <w:gridCol w:w="518"/>
        <w:gridCol w:w="518"/>
        <w:gridCol w:w="1573"/>
        <w:gridCol w:w="3402"/>
        <w:gridCol w:w="1701"/>
        <w:gridCol w:w="1843"/>
        <w:gridCol w:w="1413"/>
        <w:gridCol w:w="1126"/>
      </w:tblGrid>
      <w:tr w:rsidR="000C2BF3" w:rsidRPr="00AE69F0" w14:paraId="7A9C7942" w14:textId="77777777" w:rsidTr="000C2BF3">
        <w:trPr>
          <w:cantSplit/>
          <w:trHeight w:val="547"/>
          <w:tblHeader/>
        </w:trPr>
        <w:tc>
          <w:tcPr>
            <w:tcW w:w="0" w:type="auto"/>
          </w:tcPr>
          <w:p w14:paraId="387DA73C" w14:textId="77777777" w:rsidR="000C2BF3" w:rsidRPr="0065482B" w:rsidRDefault="000C2BF3" w:rsidP="008777FF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r w:rsidRPr="0065482B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0" w:type="auto"/>
          </w:tcPr>
          <w:p w14:paraId="22B28D38" w14:textId="77777777" w:rsidR="000C2BF3" w:rsidRPr="00AE69F0" w:rsidRDefault="000C2BF3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0" w:type="auto"/>
          </w:tcPr>
          <w:p w14:paraId="36E057CA" w14:textId="77777777" w:rsidR="000C2BF3" w:rsidRPr="00AE69F0" w:rsidRDefault="000C2BF3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0" w:type="auto"/>
          </w:tcPr>
          <w:p w14:paraId="5794ADEF" w14:textId="77777777" w:rsidR="000C2BF3" w:rsidRPr="00AE69F0" w:rsidRDefault="000C2BF3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0" w:type="auto"/>
          </w:tcPr>
          <w:p w14:paraId="7DE18396" w14:textId="77777777" w:rsidR="000C2BF3" w:rsidRPr="00AE69F0" w:rsidRDefault="000C2BF3" w:rsidP="00AA29B9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תת-</w:t>
            </w:r>
          </w:p>
          <w:p w14:paraId="4F82028F" w14:textId="77777777" w:rsidR="000C2BF3" w:rsidRPr="00AE69F0" w:rsidRDefault="000C2BF3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1573" w:type="dxa"/>
          </w:tcPr>
          <w:p w14:paraId="74462D96" w14:textId="2AB0457D" w:rsidR="000C2BF3" w:rsidRPr="00AE69F0" w:rsidRDefault="000C2BF3" w:rsidP="00D519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402" w:type="dxa"/>
          </w:tcPr>
          <w:p w14:paraId="434FC502" w14:textId="18A2C7EF" w:rsidR="000C2BF3" w:rsidRPr="00AE69F0" w:rsidRDefault="000C2BF3" w:rsidP="008777FF">
            <w:pPr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</w:t>
            </w:r>
            <w:r>
              <w:rPr>
                <w:rFonts w:hint="cs"/>
                <w:b/>
                <w:bCs/>
                <w:szCs w:val="20"/>
                <w:rtl/>
              </w:rPr>
              <w:t>י</w:t>
            </w:r>
            <w:r w:rsidRPr="00AE69F0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701" w:type="dxa"/>
          </w:tcPr>
          <w:p w14:paraId="1CB3FAEF" w14:textId="39DA16CA" w:rsidR="000C2BF3" w:rsidRPr="00AE69F0" w:rsidRDefault="000C2BF3" w:rsidP="000C2BF3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 xml:space="preserve">מחיר מינימום </w:t>
            </w:r>
            <w:r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</w:tc>
        <w:tc>
          <w:tcPr>
            <w:tcW w:w="1843" w:type="dxa"/>
          </w:tcPr>
          <w:p w14:paraId="5BD0A18E" w14:textId="2A13557D" w:rsidR="000C2BF3" w:rsidRPr="00AE69F0" w:rsidRDefault="000C2BF3" w:rsidP="00EB48D8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0C2BF3">
              <w:rPr>
                <w:rFonts w:hint="cs"/>
                <w:b/>
                <w:bCs/>
                <w:szCs w:val="20"/>
                <w:rtl/>
              </w:rPr>
              <w:t xml:space="preserve">גבולות </w:t>
            </w:r>
            <w:proofErr w:type="spellStart"/>
            <w:r w:rsidRPr="000C2BF3">
              <w:rPr>
                <w:rFonts w:hint="cs"/>
                <w:b/>
                <w:bCs/>
                <w:szCs w:val="20"/>
                <w:rtl/>
              </w:rPr>
              <w:t>הסטיה</w:t>
            </w:r>
            <w:proofErr w:type="spellEnd"/>
            <w:r w:rsidRPr="000C2BF3">
              <w:rPr>
                <w:rFonts w:hint="cs"/>
                <w:b/>
                <w:bCs/>
                <w:szCs w:val="20"/>
                <w:rtl/>
              </w:rPr>
              <w:t xml:space="preserve"> לקבלת הצעה כשרה מתחת </w:t>
            </w:r>
            <w:proofErr w:type="spellStart"/>
            <w:r w:rsidRPr="000C2BF3">
              <w:rPr>
                <w:rFonts w:hint="cs"/>
                <w:b/>
                <w:bCs/>
                <w:szCs w:val="20"/>
                <w:rtl/>
              </w:rPr>
              <w:t>לאומדן</w:t>
            </w:r>
            <w:proofErr w:type="spellEnd"/>
            <w:r w:rsidRPr="000C2BF3">
              <w:rPr>
                <w:rFonts w:hint="cs"/>
                <w:b/>
                <w:bCs/>
                <w:szCs w:val="20"/>
                <w:rtl/>
              </w:rPr>
              <w:t xml:space="preserve"> באחוזים</w:t>
            </w:r>
          </w:p>
        </w:tc>
        <w:tc>
          <w:tcPr>
            <w:tcW w:w="1413" w:type="dxa"/>
          </w:tcPr>
          <w:p w14:paraId="3FAE703A" w14:textId="7D58C9FE" w:rsidR="000C2BF3" w:rsidRPr="00AE69F0" w:rsidRDefault="000C2BF3" w:rsidP="00EB48D8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סכום ערבות ה</w:t>
            </w:r>
            <w:r w:rsidR="002B3158">
              <w:rPr>
                <w:rFonts w:hint="cs"/>
                <w:b/>
                <w:bCs/>
                <w:szCs w:val="20"/>
                <w:rtl/>
              </w:rPr>
              <w:t>מכרז</w:t>
            </w:r>
            <w:r>
              <w:rPr>
                <w:rFonts w:hint="cs"/>
                <w:b/>
                <w:bCs/>
                <w:szCs w:val="20"/>
                <w:rtl/>
              </w:rPr>
              <w:t xml:space="preserve"> בש"ח</w:t>
            </w:r>
          </w:p>
        </w:tc>
        <w:tc>
          <w:tcPr>
            <w:tcW w:w="1126" w:type="dxa"/>
          </w:tcPr>
          <w:p w14:paraId="22142CE6" w14:textId="77777777" w:rsidR="000C2BF3" w:rsidRPr="00AE69F0" w:rsidRDefault="000C2BF3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7B0B467F" w14:textId="77777777" w:rsidR="000C2BF3" w:rsidRPr="00AE69F0" w:rsidRDefault="000C2BF3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tr w:rsidR="00CA622A" w:rsidRPr="00AE69F0" w14:paraId="0EEF9ED6" w14:textId="77777777" w:rsidTr="000C2BF3">
        <w:trPr>
          <w:cantSplit/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D462" w14:textId="46771B5D" w:rsidR="00CA622A" w:rsidRPr="0065482B" w:rsidRDefault="00CA622A" w:rsidP="00CA622A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נ-6 4/25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6EDB" w14:textId="100BFF37" w:rsidR="00CA622A" w:rsidRDefault="00CA622A" w:rsidP="00CA622A">
            <w:pPr>
              <w:ind w:left="0"/>
              <w:rPr>
                <w:rFonts w:hint="cs"/>
                <w:szCs w:val="20"/>
                <w:rtl/>
              </w:rPr>
            </w:pPr>
            <w:r w:rsidRPr="00BD4356">
              <w:rPr>
                <w:rFonts w:ascii="David" w:hAnsi="David" w:hint="eastAsia"/>
                <w:noProof/>
                <w:szCs w:val="20"/>
                <w:rtl/>
              </w:rPr>
              <w:t>דיזינגוף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286,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תל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אביב</w:t>
            </w:r>
            <w:r w:rsidRPr="00BD4356">
              <w:rPr>
                <w:rFonts w:ascii="David" w:hAnsi="David"/>
                <w:noProof/>
                <w:szCs w:val="20"/>
                <w:rtl/>
              </w:rPr>
              <w:t>-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יפו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C66A" w14:textId="374AABE9" w:rsidR="00CA622A" w:rsidRDefault="00CA622A" w:rsidP="00CA622A">
            <w:pPr>
              <w:ind w:left="0"/>
              <w:jc w:val="center"/>
              <w:rPr>
                <w:szCs w:val="20"/>
                <w:rtl/>
              </w:rPr>
            </w:pPr>
            <w:r w:rsidRPr="00BD4356">
              <w:rPr>
                <w:rFonts w:ascii="David" w:hAnsi="David"/>
                <w:noProof/>
                <w:szCs w:val="20"/>
                <w:rtl/>
              </w:rPr>
              <w:t>6959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97EA" w14:textId="46B1D5B2" w:rsidR="00CA622A" w:rsidRDefault="00CA622A" w:rsidP="00CA622A">
            <w:pPr>
              <w:ind w:left="0"/>
              <w:jc w:val="center"/>
              <w:rPr>
                <w:szCs w:val="20"/>
                <w:rtl/>
              </w:rPr>
            </w:pPr>
            <w:r w:rsidRPr="00BD4356">
              <w:rPr>
                <w:rFonts w:ascii="David" w:hAnsi="David"/>
                <w:noProof/>
                <w:szCs w:val="20"/>
                <w:rtl/>
              </w:rPr>
              <w:t>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C9D1" w14:textId="2F5FF584" w:rsidR="00CA622A" w:rsidRDefault="00CA622A" w:rsidP="00CA622A">
            <w:pPr>
              <w:ind w:left="0"/>
              <w:jc w:val="center"/>
              <w:rPr>
                <w:szCs w:val="20"/>
                <w:rtl/>
              </w:rPr>
            </w:pPr>
            <w:r w:rsidRPr="00BD4356">
              <w:rPr>
                <w:rFonts w:ascii="David" w:hAnsi="David"/>
                <w:noProof/>
                <w:szCs w:val="20"/>
                <w:rtl/>
              </w:rPr>
              <w:t>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40A6" w14:textId="0F5A995B" w:rsidR="00CA622A" w:rsidRPr="00B05D5A" w:rsidRDefault="00CA622A" w:rsidP="00CA622A">
            <w:pPr>
              <w:ind w:left="0"/>
              <w:jc w:val="center"/>
              <w:rPr>
                <w:szCs w:val="20"/>
                <w:rtl/>
              </w:rPr>
            </w:pPr>
            <w:r w:rsidRPr="001509CB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BD4356">
              <w:rPr>
                <w:rFonts w:hint="eastAsia"/>
                <w:noProof/>
                <w:szCs w:val="20"/>
                <w:rtl/>
              </w:rPr>
              <w:t>חמש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1509CB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שתי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 xml:space="preserve">תקופות נוספות בנות </w:t>
            </w:r>
            <w:r w:rsidRPr="00BD4356">
              <w:rPr>
                <w:rFonts w:hint="eastAsia"/>
                <w:noProof/>
                <w:szCs w:val="20"/>
                <w:rtl/>
              </w:rPr>
              <w:t>שנה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>כל</w:t>
            </w:r>
            <w:r w:rsidRPr="001509CB">
              <w:rPr>
                <w:rFonts w:ascii="David" w:hAnsi="David" w:hint="cs"/>
                <w:szCs w:val="20"/>
                <w:rtl/>
              </w:rPr>
              <w:t xml:space="preserve"> אחת.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E7B7" w14:textId="77777777" w:rsidR="00CA622A" w:rsidRPr="00532006" w:rsidRDefault="00CA622A" w:rsidP="00CA622A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BD4356">
              <w:rPr>
                <w:rFonts w:ascii="David" w:hAnsi="David" w:hint="eastAsia"/>
                <w:noProof/>
                <w:szCs w:val="20"/>
                <w:rtl/>
              </w:rPr>
              <w:t>חנות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בקומת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הקרקע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בבניין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מגורים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,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בשטח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של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כ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-73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מ</w:t>
            </w:r>
            <w:r w:rsidRPr="00BD4356">
              <w:rPr>
                <w:rFonts w:ascii="David" w:hAnsi="David"/>
                <w:noProof/>
                <w:szCs w:val="20"/>
                <w:rtl/>
              </w:rPr>
              <w:t>"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ר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ברוטו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 (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השטח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הרשום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של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היחידה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הוא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68.20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מ</w:t>
            </w:r>
            <w:r w:rsidRPr="00BD4356">
              <w:rPr>
                <w:rFonts w:ascii="David" w:hAnsi="David"/>
                <w:noProof/>
                <w:szCs w:val="20"/>
                <w:rtl/>
              </w:rPr>
              <w:t>"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ר</w:t>
            </w:r>
            <w:r w:rsidRPr="00BD4356">
              <w:rPr>
                <w:rFonts w:ascii="David" w:hAnsi="David"/>
                <w:noProof/>
                <w:szCs w:val="20"/>
                <w:rtl/>
              </w:rPr>
              <w:t>)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73FB1F09" w14:textId="77777777" w:rsidR="00CA622A" w:rsidRPr="00532006" w:rsidRDefault="00CA622A" w:rsidP="00CA622A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21AE1B75" w14:textId="03E28805" w:rsidR="00CA622A" w:rsidRPr="00B05D5A" w:rsidRDefault="00CA622A" w:rsidP="00CA622A">
            <w:pPr>
              <w:ind w:right="164"/>
              <w:jc w:val="center"/>
              <w:rPr>
                <w:szCs w:val="20"/>
                <w:rtl/>
              </w:rPr>
            </w:pPr>
            <w:r w:rsidRPr="00BD4356">
              <w:rPr>
                <w:rFonts w:ascii="David" w:hAnsi="David" w:hint="eastAsia"/>
                <w:noProof/>
                <w:szCs w:val="20"/>
                <w:rtl/>
              </w:rPr>
              <w:t>מסחר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244F" w14:textId="2488E316" w:rsidR="00CA622A" w:rsidRPr="00CD505B" w:rsidRDefault="00CA622A" w:rsidP="00CA622A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BD4356">
              <w:rPr>
                <w:rFonts w:ascii="David" w:hAnsi="David" w:hint="eastAsia"/>
                <w:noProof/>
                <w:szCs w:val="20"/>
                <w:rtl/>
              </w:rPr>
              <w:t>ללא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מחיר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מינימום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F927" w14:textId="327C9078" w:rsidR="00CA622A" w:rsidRDefault="00CA622A" w:rsidP="00CA622A">
            <w:pPr>
              <w:jc w:val="center"/>
              <w:rPr>
                <w:b/>
                <w:bCs/>
                <w:szCs w:val="20"/>
                <w:rtl/>
              </w:rPr>
            </w:pPr>
            <w:r w:rsidRPr="00BD4356">
              <w:rPr>
                <w:rFonts w:ascii="David" w:hAnsi="David"/>
                <w:noProof/>
                <w:szCs w:val="20"/>
                <w:rtl/>
              </w:rPr>
              <w:t>25%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525" w14:textId="517B14AD" w:rsidR="00CA622A" w:rsidRDefault="00CA622A" w:rsidP="00CA622A">
            <w:pPr>
              <w:jc w:val="center"/>
              <w:rPr>
                <w:b/>
                <w:bCs/>
                <w:szCs w:val="20"/>
                <w:rtl/>
              </w:rPr>
            </w:pPr>
            <w:r w:rsidRPr="00BD4356">
              <w:rPr>
                <w:rFonts w:ascii="David" w:hAnsi="David"/>
                <w:noProof/>
                <w:szCs w:val="20"/>
                <w:rtl/>
              </w:rPr>
              <w:t>20,000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C9D5" w14:textId="79D51027" w:rsidR="00CA622A" w:rsidRDefault="00CA622A" w:rsidP="00CA622A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 w:rsidRPr="00BD4356">
              <w:rPr>
                <w:rFonts w:ascii="David" w:hAnsi="David"/>
                <w:noProof/>
                <w:szCs w:val="20"/>
                <w:rtl/>
              </w:rPr>
              <w:t xml:space="preserve">5.5.2025 12.5.2025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כולם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BD4356">
              <w:rPr>
                <w:rFonts w:ascii="David" w:hAnsi="David" w:hint="eastAsia"/>
                <w:noProof/>
                <w:szCs w:val="20"/>
                <w:rtl/>
              </w:rPr>
              <w:t>בשעה</w:t>
            </w:r>
            <w:r w:rsidRPr="00BD4356">
              <w:rPr>
                <w:rFonts w:ascii="David" w:hAnsi="David"/>
                <w:noProof/>
                <w:szCs w:val="20"/>
                <w:rtl/>
              </w:rPr>
              <w:t xml:space="preserve"> 11:30</w:t>
            </w:r>
          </w:p>
        </w:tc>
      </w:tr>
    </w:tbl>
    <w:p w14:paraId="748AE9E9" w14:textId="02672359" w:rsidR="00060B7F" w:rsidRPr="009A6CD2" w:rsidRDefault="00060B7F" w:rsidP="00FB34E7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>
        <w:rPr>
          <w:rFonts w:hint="cs"/>
          <w:szCs w:val="20"/>
          <w:rtl/>
        </w:rPr>
        <w:t xml:space="preserve">* </w:t>
      </w:r>
      <w:r>
        <w:rPr>
          <w:szCs w:val="20"/>
          <w:rtl/>
        </w:rPr>
        <w:tab/>
      </w:r>
      <w:r w:rsidRPr="00060B7F">
        <w:rPr>
          <w:szCs w:val="20"/>
          <w:rtl/>
        </w:rPr>
        <w:t>בהתקיים התנאים אשר יפורטו במסמכי המכרז, יערך הליך תחרותי נוסף בהתאם להוראות תקנה 17ה לתקנות חובת המכרזים, התשנ"ג-1993. מובהר כי ההליך התחרותי הנוסף יהיה במתכונת של התמחרות שיכול שתקיף מספר סבבים של העלאות מחיר, והכל כמפורט במסמכי המכרז</w:t>
      </w:r>
      <w:r>
        <w:rPr>
          <w:rFonts w:hint="cs"/>
          <w:szCs w:val="20"/>
          <w:rtl/>
        </w:rPr>
        <w:t>.</w:t>
      </w:r>
    </w:p>
    <w:p w14:paraId="5E8D71C6" w14:textId="77777777" w:rsidR="009930AB" w:rsidRDefault="009930AB" w:rsidP="009930AB">
      <w:pPr>
        <w:tabs>
          <w:tab w:val="clear" w:pos="567"/>
          <w:tab w:val="clear" w:pos="1134"/>
          <w:tab w:val="left" w:pos="85"/>
        </w:tabs>
        <w:spacing w:before="60"/>
        <w:ind w:left="547" w:hanging="462"/>
        <w:rPr>
          <w:b/>
          <w:bCs/>
          <w:szCs w:val="20"/>
          <w:u w:val="single"/>
          <w:rtl/>
        </w:rPr>
      </w:pPr>
    </w:p>
    <w:p w14:paraId="468FAA1F" w14:textId="3617B4DD" w:rsidR="000C2BF3" w:rsidRPr="000C2BF3" w:rsidRDefault="009930AB" w:rsidP="000C2BF3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 w:rsidRPr="009930AB">
        <w:rPr>
          <w:rFonts w:hint="cs"/>
          <w:b/>
          <w:bCs/>
          <w:szCs w:val="20"/>
          <w:u w:val="single"/>
          <w:rtl/>
        </w:rPr>
        <w:t>תנאי סף</w:t>
      </w:r>
      <w:r>
        <w:rPr>
          <w:szCs w:val="20"/>
          <w:rtl/>
        </w:rPr>
        <w:tab/>
      </w:r>
    </w:p>
    <w:p w14:paraId="0164EB2B" w14:textId="424D870E" w:rsidR="009930AB" w:rsidRPr="00565D84" w:rsidRDefault="009930AB" w:rsidP="00CA622A">
      <w:pPr>
        <w:pStyle w:val="aa"/>
        <w:tabs>
          <w:tab w:val="clear" w:pos="567"/>
          <w:tab w:val="clear" w:pos="1134"/>
          <w:tab w:val="left" w:pos="85"/>
        </w:tabs>
        <w:spacing w:before="60"/>
        <w:ind w:left="205"/>
        <w:rPr>
          <w:b/>
          <w:bCs/>
          <w:szCs w:val="20"/>
        </w:rPr>
      </w:pPr>
    </w:p>
    <w:p w14:paraId="21AAA8D8" w14:textId="2D1B7E0D" w:rsidR="000C2BF3" w:rsidRPr="00565D84" w:rsidRDefault="00756CD3" w:rsidP="009930AB">
      <w:pPr>
        <w:numPr>
          <w:ilvl w:val="0"/>
          <w:numId w:val="6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szCs w:val="20"/>
        </w:rPr>
      </w:pPr>
      <w:r w:rsidRPr="00756CD3">
        <w:rPr>
          <w:rFonts w:hint="cs"/>
          <w:szCs w:val="20"/>
          <w:u w:val="single"/>
          <w:rtl/>
        </w:rPr>
        <w:t>תנאי סף מנהלי</w:t>
      </w:r>
      <w:r>
        <w:rPr>
          <w:rFonts w:hint="cs"/>
          <w:szCs w:val="20"/>
          <w:rtl/>
        </w:rPr>
        <w:t xml:space="preserve"> </w:t>
      </w:r>
      <w:r>
        <w:rPr>
          <w:szCs w:val="20"/>
          <w:rtl/>
        </w:rPr>
        <w:t>–</w:t>
      </w:r>
      <w:r>
        <w:rPr>
          <w:rFonts w:hint="cs"/>
          <w:szCs w:val="20"/>
          <w:rtl/>
        </w:rPr>
        <w:t xml:space="preserve"> </w:t>
      </w:r>
      <w:r w:rsidR="009930AB" w:rsidRPr="00565D84">
        <w:rPr>
          <w:rFonts w:hint="cs"/>
          <w:szCs w:val="20"/>
          <w:rtl/>
        </w:rPr>
        <w:t xml:space="preserve">במכרזים בהם נדרשת הגשת ערבות </w:t>
      </w:r>
      <w:r w:rsidR="002B3158">
        <w:rPr>
          <w:rFonts w:hint="cs"/>
          <w:szCs w:val="20"/>
          <w:rtl/>
        </w:rPr>
        <w:t>מכרז</w:t>
      </w:r>
      <w:r w:rsidR="009930AB" w:rsidRPr="00565D84">
        <w:rPr>
          <w:rFonts w:hint="cs"/>
          <w:szCs w:val="20"/>
          <w:rtl/>
        </w:rPr>
        <w:t>, הגשת הערבות כמפורט במסמכי המכרז מהווה תנאי סף.</w:t>
      </w:r>
    </w:p>
    <w:p w14:paraId="63054AE2" w14:textId="3CC6EA4F" w:rsidR="009930AB" w:rsidRPr="000C2BF3" w:rsidRDefault="000C2BF3" w:rsidP="000C2BF3">
      <w:pPr>
        <w:pStyle w:val="aa"/>
        <w:numPr>
          <w:ilvl w:val="0"/>
          <w:numId w:val="6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>
        <w:rPr>
          <w:szCs w:val="20"/>
          <w:rtl/>
        </w:rPr>
        <w:tab/>
      </w:r>
      <w:r w:rsidR="00756CD3" w:rsidRPr="00756CD3">
        <w:rPr>
          <w:rFonts w:hint="cs"/>
          <w:szCs w:val="20"/>
          <w:u w:val="single"/>
          <w:rtl/>
        </w:rPr>
        <w:t>תנאי סף מנהלי</w:t>
      </w:r>
      <w:r w:rsidR="00756CD3">
        <w:rPr>
          <w:rFonts w:hint="cs"/>
          <w:szCs w:val="20"/>
          <w:rtl/>
        </w:rPr>
        <w:t xml:space="preserve"> </w:t>
      </w:r>
      <w:r w:rsidR="00756CD3">
        <w:rPr>
          <w:szCs w:val="20"/>
          <w:rtl/>
        </w:rPr>
        <w:t>–</w:t>
      </w:r>
      <w:r w:rsidR="00756CD3">
        <w:rPr>
          <w:rFonts w:hint="cs"/>
          <w:szCs w:val="20"/>
          <w:rtl/>
        </w:rPr>
        <w:t xml:space="preserve"> </w:t>
      </w:r>
      <w:r w:rsidRPr="000C2BF3">
        <w:rPr>
          <w:szCs w:val="20"/>
          <w:rtl/>
        </w:rPr>
        <w:t xml:space="preserve">המציע עומד בהוראות חוק עסקאות גופים ציבוריים, </w:t>
      </w:r>
      <w:r w:rsidRPr="000C2BF3">
        <w:rPr>
          <w:rFonts w:hint="cs"/>
          <w:szCs w:val="20"/>
          <w:rtl/>
        </w:rPr>
        <w:t>ה</w:t>
      </w:r>
      <w:r w:rsidRPr="000C2BF3">
        <w:rPr>
          <w:szCs w:val="20"/>
          <w:rtl/>
        </w:rPr>
        <w:t>תשל"ו-1976</w:t>
      </w:r>
      <w:r w:rsidR="00D34EF7">
        <w:rPr>
          <w:rFonts w:hint="cs"/>
          <w:szCs w:val="20"/>
          <w:rtl/>
        </w:rPr>
        <w:t>, ככל שהן חלות עליו.</w:t>
      </w:r>
    </w:p>
    <w:p w14:paraId="0D882183" w14:textId="77777777" w:rsidR="009930AB" w:rsidRPr="00F76C4A" w:rsidRDefault="009930AB" w:rsidP="009930AB">
      <w:pPr>
        <w:tabs>
          <w:tab w:val="clear" w:pos="567"/>
          <w:tab w:val="clear" w:pos="1134"/>
          <w:tab w:val="left" w:pos="396"/>
        </w:tabs>
        <w:spacing w:before="60"/>
        <w:ind w:left="547"/>
        <w:rPr>
          <w:rFonts w:ascii="David" w:hAnsi="David"/>
          <w:szCs w:val="20"/>
        </w:rPr>
      </w:pPr>
    </w:p>
    <w:p w14:paraId="016291E2" w14:textId="7CD76F87" w:rsidR="00F76C4A" w:rsidRPr="002300D8" w:rsidRDefault="00F76C4A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F76C4A">
        <w:rPr>
          <w:rFonts w:ascii="David" w:hAnsi="David"/>
          <w:szCs w:val="20"/>
          <w:rtl/>
        </w:rPr>
        <w:t xml:space="preserve">נוסח מלא ומחייב של המכרז מתפרסם </w:t>
      </w:r>
      <w:r w:rsidRPr="00F76C4A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r w:rsidR="000C2BF3" w:rsidRPr="00CA622A">
        <w:rPr>
          <w:rFonts w:ascii="David" w:hAnsi="David"/>
          <w:szCs w:val="20"/>
        </w:rPr>
        <w:t>https://mof.gov.il/AG/AssetsandLogistics/GovernmentHousing/Pages/GovernmentHousingTenders.aspx</w:t>
      </w:r>
      <w:r w:rsidR="002300D8" w:rsidRPr="002300D8">
        <w:rPr>
          <w:rStyle w:val="Hyperlink"/>
          <w:rFonts w:ascii="David" w:hAnsi="David" w:hint="cs"/>
          <w:szCs w:val="20"/>
          <w:u w:val="none"/>
          <w:rtl/>
        </w:rPr>
        <w:t xml:space="preserve"> </w:t>
      </w:r>
      <w:r w:rsidR="002300D8">
        <w:rPr>
          <w:rFonts w:hint="cs"/>
          <w:kern w:val="28"/>
          <w:szCs w:val="20"/>
          <w:rtl/>
        </w:rPr>
        <w:t xml:space="preserve"> (</w:t>
      </w:r>
      <w:r w:rsidR="002300D8" w:rsidRPr="002300D8">
        <w:rPr>
          <w:rFonts w:hint="cs"/>
          <w:kern w:val="28"/>
          <w:szCs w:val="20"/>
          <w:rtl/>
        </w:rPr>
        <w:t>להלן</w:t>
      </w:r>
      <w:r w:rsidR="002300D8">
        <w:rPr>
          <w:rFonts w:hint="cs"/>
          <w:kern w:val="28"/>
          <w:szCs w:val="20"/>
          <w:rtl/>
        </w:rPr>
        <w:t>: "</w:t>
      </w:r>
      <w:r w:rsidR="002300D8" w:rsidRPr="002300D8">
        <w:rPr>
          <w:rFonts w:hint="cs"/>
          <w:b/>
          <w:bCs/>
          <w:kern w:val="28"/>
          <w:szCs w:val="20"/>
          <w:rtl/>
        </w:rPr>
        <w:t>אתר האינטרנט</w:t>
      </w:r>
      <w:r w:rsidR="002300D8">
        <w:rPr>
          <w:rFonts w:hint="cs"/>
          <w:kern w:val="28"/>
          <w:szCs w:val="20"/>
          <w:rtl/>
        </w:rPr>
        <w:t>").</w:t>
      </w:r>
      <w:r w:rsidR="002300D8">
        <w:rPr>
          <w:rFonts w:ascii="David" w:hAnsi="David" w:hint="cs"/>
          <w:kern w:val="28"/>
          <w:szCs w:val="20"/>
          <w:rtl/>
        </w:rPr>
        <w:t xml:space="preserve"> </w:t>
      </w:r>
      <w:r w:rsidRPr="002300D8">
        <w:rPr>
          <w:rFonts w:ascii="David" w:hAnsi="David" w:hint="cs"/>
          <w:kern w:val="28"/>
          <w:szCs w:val="20"/>
          <w:rtl/>
        </w:rPr>
        <w:t xml:space="preserve">את מסמכי המכרז </w:t>
      </w:r>
      <w:r w:rsidRPr="002300D8">
        <w:rPr>
          <w:rFonts w:ascii="David" w:hAnsi="David"/>
          <w:kern w:val="28"/>
          <w:szCs w:val="20"/>
          <w:rtl/>
        </w:rPr>
        <w:t xml:space="preserve">ניתן אף לקבל במשרדי מינהלת שרותי ניהול נכסים (אצל חב' אשד משאבי ניהול </w:t>
      </w:r>
      <w:r w:rsidRPr="00A356E8">
        <w:rPr>
          <w:rFonts w:ascii="David" w:hAnsi="David"/>
          <w:kern w:val="28"/>
          <w:szCs w:val="20"/>
          <w:rtl/>
        </w:rPr>
        <w:t xml:space="preserve">והנדסה בע"מ) </w:t>
      </w:r>
      <w:r w:rsidR="00A356E8" w:rsidRPr="00A356E8">
        <w:rPr>
          <w:rFonts w:ascii="David" w:hAnsi="David"/>
          <w:szCs w:val="20"/>
          <w:rtl/>
        </w:rPr>
        <w:t>קמפוס אמות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רחוב הרוקמים 2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חולון </w:t>
      </w:r>
      <w:r w:rsidRPr="00A356E8">
        <w:rPr>
          <w:rFonts w:ascii="David" w:hAnsi="David"/>
          <w:kern w:val="28"/>
          <w:szCs w:val="20"/>
          <w:rtl/>
        </w:rPr>
        <w:t>(להלן</w:t>
      </w:r>
      <w:r w:rsidRPr="002300D8">
        <w:rPr>
          <w:rFonts w:ascii="David" w:hAnsi="David" w:hint="cs"/>
          <w:kern w:val="28"/>
          <w:szCs w:val="20"/>
          <w:rtl/>
        </w:rPr>
        <w:t>: "</w:t>
      </w:r>
      <w:proofErr w:type="spellStart"/>
      <w:r w:rsidRPr="002300D8">
        <w:rPr>
          <w:rFonts w:ascii="David" w:hAnsi="David" w:hint="cs"/>
          <w:b/>
          <w:bCs/>
          <w:kern w:val="28"/>
          <w:szCs w:val="20"/>
          <w:rtl/>
        </w:rPr>
        <w:t>המינהלת</w:t>
      </w:r>
      <w:proofErr w:type="spellEnd"/>
      <w:r w:rsidRPr="002300D8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בימים א'</w:t>
      </w:r>
      <w:r w:rsidRPr="002300D8">
        <w:rPr>
          <w:rFonts w:ascii="David" w:hAnsi="David" w:hint="cs"/>
          <w:kern w:val="28"/>
          <w:szCs w:val="20"/>
          <w:rtl/>
        </w:rPr>
        <w:t xml:space="preserve"> עד </w:t>
      </w:r>
      <w:r w:rsidRPr="002300D8">
        <w:rPr>
          <w:rFonts w:ascii="David" w:hAnsi="David"/>
          <w:kern w:val="28"/>
          <w:szCs w:val="20"/>
          <w:rtl/>
        </w:rPr>
        <w:t xml:space="preserve">ה', בשעות 09:00 </w:t>
      </w:r>
      <w:r w:rsidRPr="002300D8">
        <w:rPr>
          <w:rFonts w:ascii="David" w:hAnsi="David" w:hint="cs"/>
          <w:kern w:val="28"/>
          <w:szCs w:val="20"/>
          <w:rtl/>
        </w:rPr>
        <w:t>עד</w:t>
      </w:r>
      <w:r w:rsidRPr="002300D8">
        <w:rPr>
          <w:rFonts w:ascii="David" w:hAnsi="David"/>
          <w:kern w:val="28"/>
          <w:szCs w:val="20"/>
          <w:rtl/>
        </w:rPr>
        <w:t xml:space="preserve"> 15:00</w:t>
      </w:r>
      <w:r w:rsidR="00A46B1F">
        <w:rPr>
          <w:rFonts w:ascii="David" w:hAnsi="David" w:hint="cs"/>
          <w:kern w:val="28"/>
          <w:szCs w:val="20"/>
          <w:rtl/>
        </w:rPr>
        <w:t xml:space="preserve"> (להלן: "</w:t>
      </w:r>
      <w:r w:rsidR="00A46B1F" w:rsidRPr="00A46B1F">
        <w:rPr>
          <w:rFonts w:ascii="David" w:hAnsi="David" w:hint="cs"/>
          <w:b/>
          <w:bCs/>
          <w:kern w:val="28"/>
          <w:szCs w:val="20"/>
          <w:rtl/>
        </w:rPr>
        <w:t>שעות הפעילות</w:t>
      </w:r>
      <w:r w:rsidR="00A46B1F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בתיאום טלפוני מראש</w:t>
      </w:r>
      <w:r w:rsidRPr="002300D8">
        <w:rPr>
          <w:rFonts w:ascii="David" w:hAnsi="David" w:hint="cs"/>
          <w:kern w:val="28"/>
          <w:szCs w:val="20"/>
          <w:rtl/>
        </w:rPr>
        <w:t>, בטל</w:t>
      </w:r>
      <w:r w:rsidR="00C405F4">
        <w:rPr>
          <w:rFonts w:ascii="David" w:hAnsi="David" w:hint="cs"/>
          <w:kern w:val="28"/>
          <w:szCs w:val="20"/>
          <w:rtl/>
        </w:rPr>
        <w:t>'</w:t>
      </w:r>
      <w:r w:rsidRPr="002300D8">
        <w:rPr>
          <w:rFonts w:ascii="David" w:hAnsi="David" w:hint="cs"/>
          <w:kern w:val="28"/>
          <w:szCs w:val="20"/>
          <w:rtl/>
        </w:rPr>
        <w:t>:</w:t>
      </w:r>
      <w:r w:rsidRPr="002300D8">
        <w:rPr>
          <w:rFonts w:ascii="David" w:hAnsi="David"/>
          <w:kern w:val="28"/>
          <w:szCs w:val="20"/>
          <w:rtl/>
        </w:rPr>
        <w:t xml:space="preserve"> 03-53866</w:t>
      </w:r>
      <w:r w:rsidR="00A356E8">
        <w:rPr>
          <w:rFonts w:ascii="David" w:hAnsi="David" w:hint="cs"/>
          <w:kern w:val="28"/>
          <w:szCs w:val="20"/>
          <w:rtl/>
        </w:rPr>
        <w:t>62</w:t>
      </w:r>
      <w:r w:rsidRPr="002300D8">
        <w:rPr>
          <w:rFonts w:ascii="David" w:hAnsi="David" w:hint="cs"/>
          <w:kern w:val="28"/>
          <w:szCs w:val="20"/>
          <w:rtl/>
        </w:rPr>
        <w:t>.</w:t>
      </w:r>
    </w:p>
    <w:p w14:paraId="0293C1C8" w14:textId="77777777" w:rsidR="002300D8" w:rsidRDefault="002300D8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rFonts w:ascii="David" w:hAnsi="David" w:hint="cs"/>
          <w:szCs w:val="20"/>
          <w:rtl/>
        </w:rPr>
        <w:t>הסיורים הם ללא חובת השתתפות.</w:t>
      </w:r>
      <w:r w:rsidRPr="002300D8">
        <w:rPr>
          <w:rFonts w:ascii="David" w:hAnsi="David" w:hint="cs"/>
          <w:szCs w:val="20"/>
          <w:rtl/>
        </w:rPr>
        <w:t xml:space="preserve"> יש לוודא את קיומם של הסיורים באתר האינטרנט, יום לפני מועד קיומו של הסיור</w:t>
      </w:r>
      <w:r>
        <w:rPr>
          <w:rFonts w:ascii="David" w:hAnsi="David" w:hint="cs"/>
          <w:szCs w:val="20"/>
          <w:rtl/>
        </w:rPr>
        <w:t>.</w:t>
      </w:r>
    </w:p>
    <w:p w14:paraId="7F4EFE68" w14:textId="39255A32" w:rsidR="00684886" w:rsidRDefault="002300D8" w:rsidP="0068488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2300D8">
        <w:rPr>
          <w:rFonts w:hint="eastAsia"/>
          <w:szCs w:val="20"/>
          <w:rtl/>
        </w:rPr>
        <w:t>על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המציע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במכרז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לשלשל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את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הצעתו</w:t>
      </w:r>
      <w:r w:rsidRPr="002300D8">
        <w:rPr>
          <w:szCs w:val="20"/>
          <w:rtl/>
        </w:rPr>
        <w:t xml:space="preserve">, </w:t>
      </w:r>
      <w:r w:rsidRPr="002300D8">
        <w:rPr>
          <w:rFonts w:hint="eastAsia"/>
          <w:szCs w:val="20"/>
          <w:rtl/>
        </w:rPr>
        <w:t>במעטפה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סגורה</w:t>
      </w:r>
      <w:r w:rsidRPr="002300D8">
        <w:rPr>
          <w:szCs w:val="20"/>
          <w:rtl/>
        </w:rPr>
        <w:t xml:space="preserve">, </w:t>
      </w:r>
      <w:r w:rsidR="00551F8E">
        <w:rPr>
          <w:rFonts w:hint="cs"/>
          <w:szCs w:val="20"/>
          <w:rtl/>
        </w:rPr>
        <w:t xml:space="preserve">ללא כל סימני זיהוי של המציע, שעליה יירשם מספר המכרז בלבד, </w:t>
      </w:r>
      <w:r w:rsidRPr="002300D8">
        <w:rPr>
          <w:rFonts w:hint="eastAsia"/>
          <w:szCs w:val="20"/>
          <w:rtl/>
        </w:rPr>
        <w:t>ל</w:t>
      </w:r>
      <w:r w:rsidRPr="002300D8">
        <w:rPr>
          <w:szCs w:val="20"/>
          <w:rtl/>
        </w:rPr>
        <w:t>תיבת המכרזים המצויה במשרד האוצר, רח' קפלן 1 ירושלים, קומה 3 - ארכיב החשב הכ</w:t>
      </w:r>
      <w:r w:rsidR="00551F8E">
        <w:rPr>
          <w:rFonts w:hint="cs"/>
          <w:szCs w:val="20"/>
          <w:rtl/>
        </w:rPr>
        <w:t xml:space="preserve">לי, </w:t>
      </w:r>
      <w:r w:rsidRPr="002300D8">
        <w:rPr>
          <w:szCs w:val="20"/>
          <w:rtl/>
        </w:rPr>
        <w:t>בימי עבודה</w:t>
      </w:r>
      <w:r w:rsidR="00A46B1F">
        <w:rPr>
          <w:rFonts w:hint="cs"/>
          <w:szCs w:val="20"/>
          <w:rtl/>
        </w:rPr>
        <w:t xml:space="preserve"> ובשעות הפעילות</w:t>
      </w:r>
      <w:r>
        <w:rPr>
          <w:rFonts w:hint="cs"/>
          <w:szCs w:val="20"/>
          <w:rtl/>
        </w:rPr>
        <w:t>,</w:t>
      </w:r>
      <w:r w:rsidRPr="002300D8">
        <w:rPr>
          <w:szCs w:val="20"/>
          <w:rtl/>
        </w:rPr>
        <w:t xml:space="preserve"> וזאת עד ל</w:t>
      </w:r>
      <w:r w:rsidRPr="002300D8">
        <w:rPr>
          <w:rFonts w:hint="eastAsia"/>
          <w:szCs w:val="20"/>
          <w:rtl/>
        </w:rPr>
        <w:t>א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יאוחר</w:t>
      </w:r>
      <w:r w:rsidRPr="002300D8">
        <w:rPr>
          <w:szCs w:val="20"/>
          <w:rtl/>
        </w:rPr>
        <w:t xml:space="preserve"> </w:t>
      </w:r>
      <w:proofErr w:type="spellStart"/>
      <w:r w:rsidRPr="002300D8">
        <w:rPr>
          <w:rFonts w:ascii="David" w:hAnsi="David" w:hint="eastAsia"/>
          <w:b/>
          <w:bCs/>
          <w:kern w:val="28"/>
          <w:szCs w:val="20"/>
          <w:rtl/>
        </w:rPr>
        <w:t>מ</w:t>
      </w:r>
      <w:sdt>
        <w:sdtPr>
          <w:rPr>
            <w:rFonts w:ascii="David" w:hAnsi="David"/>
            <w:b/>
            <w:bCs/>
            <w:kern w:val="28"/>
            <w:szCs w:val="20"/>
            <w:rtl/>
          </w:rPr>
          <w:alias w:val="תאריך לועזי"/>
          <w:tag w:val="תאריך לועזי"/>
          <w:id w:val="259418353"/>
          <w:placeholder>
            <w:docPart w:val="1955C27BB41C474CBE886191E6D651A0"/>
          </w:placeholder>
          <w15:color w:val="FFFF00"/>
          <w:date w:fullDate="2025-06-16T00:00:00Z">
            <w:dateFormat w:val="dddd dd MMMM yyyy"/>
            <w:lid w:val="he-IL"/>
            <w:storeMappedDataAs w:val="dateTime"/>
            <w:calendar w:val="gregorian"/>
          </w:date>
        </w:sdtPr>
        <w:sdtContent>
          <w:r w:rsidR="00CA622A">
            <w:rPr>
              <w:rFonts w:ascii="David" w:hAnsi="David" w:hint="cs"/>
              <w:b/>
              <w:bCs/>
              <w:kern w:val="28"/>
              <w:szCs w:val="20"/>
              <w:rtl/>
            </w:rPr>
            <w:t>‏יום</w:t>
          </w:r>
          <w:proofErr w:type="spellEnd"/>
          <w:r w:rsidR="00CA622A">
            <w:rPr>
              <w:rFonts w:ascii="David" w:hAnsi="David" w:hint="cs"/>
              <w:b/>
              <w:bCs/>
              <w:kern w:val="28"/>
              <w:szCs w:val="20"/>
              <w:rtl/>
            </w:rPr>
            <w:t> שני 16 יוני 2025</w:t>
          </w:r>
        </w:sdtContent>
      </w:sdt>
      <w:r w:rsidRPr="002300D8">
        <w:rPr>
          <w:rFonts w:ascii="David" w:hAnsi="David" w:hint="cs"/>
          <w:b/>
          <w:bCs/>
          <w:kern w:val="28"/>
          <w:szCs w:val="20"/>
          <w:rtl/>
        </w:rPr>
        <w:t xml:space="preserve">, </w:t>
      </w:r>
      <w:sdt>
        <w:sdtPr>
          <w:rPr>
            <w:rFonts w:ascii="David" w:hAnsi="David"/>
            <w:b/>
            <w:bCs/>
            <w:kern w:val="28"/>
            <w:szCs w:val="20"/>
            <w:rtl/>
          </w:rPr>
          <w:alias w:val="תאריך עברי"/>
          <w:tag w:val="תאריך עברי"/>
          <w:id w:val="665216680"/>
          <w:placeholder>
            <w:docPart w:val="CB4C40D666BC4F93AA904AA2A7DB7A70"/>
          </w:placeholder>
          <w15:color w:val="FFFF00"/>
          <w:date w:fullDate="2025-06-16T00:00:00Z">
            <w:dateFormat w:val="dd MMMM yyyy"/>
            <w:lid w:val="he-IL"/>
            <w:storeMappedDataAs w:val="dateTime"/>
            <w:calendar w:val="hebrew"/>
          </w:date>
        </w:sdtPr>
        <w:sdtContent>
          <w:r w:rsidR="00CA622A">
            <w:rPr>
              <w:rFonts w:ascii="David" w:hAnsi="David" w:hint="cs"/>
              <w:b/>
              <w:bCs/>
              <w:kern w:val="28"/>
              <w:szCs w:val="20"/>
              <w:rtl/>
            </w:rPr>
            <w:t>‏כ' סיון תשפ"ה</w:t>
          </w:r>
        </w:sdtContent>
      </w:sdt>
      <w:r w:rsidRPr="002300D8">
        <w:rPr>
          <w:rFonts w:ascii="David" w:hAnsi="David"/>
          <w:b/>
          <w:bCs/>
          <w:kern w:val="28"/>
          <w:szCs w:val="20"/>
          <w:rtl/>
        </w:rPr>
        <w:t xml:space="preserve">,  </w:t>
      </w:r>
      <w:r w:rsidRPr="002300D8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2300D8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2300D8">
        <w:rPr>
          <w:rFonts w:ascii="David" w:hAnsi="David" w:hint="cs"/>
          <w:b/>
          <w:bCs/>
          <w:kern w:val="28"/>
          <w:szCs w:val="20"/>
          <w:rtl/>
        </w:rPr>
        <w:t>11:00</w:t>
      </w:r>
      <w:r w:rsidR="00C405F4">
        <w:rPr>
          <w:rFonts w:ascii="David" w:hAnsi="David" w:hint="cs"/>
          <w:kern w:val="28"/>
          <w:szCs w:val="20"/>
          <w:rtl/>
        </w:rPr>
        <w:t xml:space="preserve"> (להלן: "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 xml:space="preserve">המועד האחרון להגשת </w:t>
      </w:r>
      <w:r w:rsidR="00C405F4">
        <w:rPr>
          <w:rFonts w:ascii="David" w:hAnsi="David" w:hint="cs"/>
          <w:b/>
          <w:bCs/>
          <w:kern w:val="28"/>
          <w:szCs w:val="20"/>
          <w:rtl/>
        </w:rPr>
        <w:t>ה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>הצעות</w:t>
      </w:r>
      <w:r w:rsidR="00C405F4">
        <w:rPr>
          <w:rFonts w:ascii="David" w:hAnsi="David" w:hint="cs"/>
          <w:kern w:val="28"/>
          <w:szCs w:val="20"/>
          <w:rtl/>
        </w:rPr>
        <w:t>").</w:t>
      </w:r>
    </w:p>
    <w:p w14:paraId="3955E553" w14:textId="4F4F63A3" w:rsidR="00C405F4" w:rsidRPr="00551F8E" w:rsidRDefault="00684886" w:rsidP="00551F8E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0" w:name="_Hlk40772588"/>
      <w:r w:rsidRPr="00684886">
        <w:rPr>
          <w:rFonts w:hint="eastAsia"/>
          <w:szCs w:val="20"/>
          <w:rtl/>
        </w:rPr>
        <w:t>ניתן</w:t>
      </w:r>
      <w:r w:rsidRPr="00684886">
        <w:rPr>
          <w:szCs w:val="20"/>
          <w:rtl/>
        </w:rPr>
        <w:t xml:space="preserve"> יהיה לשלשל הצעות לתיבת המכרזים החל </w:t>
      </w:r>
      <w:proofErr w:type="spellStart"/>
      <w:r w:rsidRPr="00684886">
        <w:rPr>
          <w:rFonts w:ascii="David" w:hAnsi="David" w:hint="eastAsia"/>
          <w:kern w:val="28"/>
          <w:szCs w:val="20"/>
          <w:rtl/>
        </w:rPr>
        <w:t>מ</w:t>
      </w:r>
      <w:sdt>
        <w:sdtPr>
          <w:rPr>
            <w:rFonts w:ascii="David" w:hAnsi="David"/>
            <w:kern w:val="28"/>
            <w:szCs w:val="20"/>
            <w:rtl/>
          </w:rPr>
          <w:alias w:val="תאריך לועזי"/>
          <w:tag w:val="תאריך לועזי"/>
          <w:id w:val="-530107404"/>
          <w:placeholder>
            <w:docPart w:val="DF39AAB097F24F658978A439B09D2D2A"/>
          </w:placeholder>
          <w15:color w:val="FFFF00"/>
          <w:date w:fullDate="2025-06-04T00:00:00Z">
            <w:dateFormat w:val="dddd dd MMMM yyyy"/>
            <w:lid w:val="he-IL"/>
            <w:storeMappedDataAs w:val="dateTime"/>
            <w:calendar w:val="gregorian"/>
          </w:date>
        </w:sdtPr>
        <w:sdtContent>
          <w:r w:rsidR="00CA622A">
            <w:rPr>
              <w:rFonts w:ascii="David" w:hAnsi="David" w:hint="cs"/>
              <w:kern w:val="28"/>
              <w:szCs w:val="20"/>
              <w:rtl/>
            </w:rPr>
            <w:t>‏יום</w:t>
          </w:r>
          <w:proofErr w:type="spellEnd"/>
          <w:r w:rsidR="00CA622A">
            <w:rPr>
              <w:rFonts w:ascii="David" w:hAnsi="David" w:hint="cs"/>
              <w:kern w:val="28"/>
              <w:szCs w:val="20"/>
              <w:rtl/>
            </w:rPr>
            <w:t> רביעי 04 יוני 2025</w:t>
          </w:r>
        </w:sdtContent>
      </w:sdt>
      <w:r w:rsidRPr="00684886">
        <w:rPr>
          <w:rFonts w:ascii="David" w:hAnsi="David" w:hint="cs"/>
          <w:kern w:val="28"/>
          <w:szCs w:val="20"/>
          <w:rtl/>
        </w:rPr>
        <w:t xml:space="preserve">, </w:t>
      </w:r>
      <w:sdt>
        <w:sdtPr>
          <w:rPr>
            <w:rFonts w:ascii="David" w:hAnsi="David"/>
            <w:kern w:val="28"/>
            <w:szCs w:val="20"/>
            <w:rtl/>
          </w:rPr>
          <w:alias w:val="תאריך עברי"/>
          <w:tag w:val="תאריך עברי"/>
          <w:id w:val="1467077547"/>
          <w:placeholder>
            <w:docPart w:val="024AE6B68A7048A08F36AB77344A413C"/>
          </w:placeholder>
          <w15:color w:val="FFFF00"/>
          <w:date w:fullDate="2025-06-04T00:00:00Z">
            <w:dateFormat w:val="dd MMMM yyyy"/>
            <w:lid w:val="he-IL"/>
            <w:storeMappedDataAs w:val="dateTime"/>
            <w:calendar w:val="hebrew"/>
          </w:date>
        </w:sdtPr>
        <w:sdtContent>
          <w:r w:rsidR="00CA622A">
            <w:rPr>
              <w:rFonts w:ascii="David" w:hAnsi="David" w:hint="cs"/>
              <w:kern w:val="28"/>
              <w:szCs w:val="20"/>
              <w:rtl/>
            </w:rPr>
            <w:t>‏ח' סיון תשפ"ה</w:t>
          </w:r>
        </w:sdtContent>
      </w:sdt>
      <w:r w:rsidRPr="00684886">
        <w:rPr>
          <w:rFonts w:hint="eastAsia"/>
          <w:szCs w:val="20"/>
          <w:rtl/>
        </w:rPr>
        <w:t xml:space="preserve"> בשעה</w:t>
      </w:r>
      <w:r w:rsidRPr="00684886">
        <w:rPr>
          <w:szCs w:val="20"/>
          <w:rtl/>
        </w:rPr>
        <w:t xml:space="preserve"> 12:00</w:t>
      </w:r>
      <w:bookmarkEnd w:id="0"/>
      <w:r w:rsidRPr="00684886">
        <w:rPr>
          <w:szCs w:val="20"/>
          <w:rtl/>
        </w:rPr>
        <w:t>.</w:t>
      </w:r>
    </w:p>
    <w:p w14:paraId="0EF0B68E" w14:textId="1AEDBCED" w:rsidR="00C405F4" w:rsidRPr="00C405F4" w:rsidRDefault="00074EF6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szCs w:val="20"/>
          <w:rtl/>
        </w:rPr>
        <w:t>לקבלת פרטים נוספים</w:t>
      </w:r>
      <w:r w:rsidRPr="00C405F4">
        <w:rPr>
          <w:rFonts w:hint="cs"/>
          <w:szCs w:val="20"/>
          <w:rtl/>
        </w:rPr>
        <w:t>,</w:t>
      </w:r>
      <w:r w:rsidRPr="00C405F4">
        <w:rPr>
          <w:szCs w:val="20"/>
          <w:rtl/>
        </w:rPr>
        <w:t xml:space="preserve"> יש לפנות אל </w:t>
      </w:r>
      <w:proofErr w:type="spellStart"/>
      <w:r w:rsidRPr="00C405F4">
        <w:rPr>
          <w:szCs w:val="20"/>
          <w:rtl/>
        </w:rPr>
        <w:t>המינהלת</w:t>
      </w:r>
      <w:proofErr w:type="spellEnd"/>
      <w:r w:rsidRPr="00C405F4">
        <w:rPr>
          <w:rFonts w:hint="cs"/>
          <w:szCs w:val="20"/>
          <w:rtl/>
        </w:rPr>
        <w:t xml:space="preserve"> </w:t>
      </w:r>
      <w:r w:rsidR="00923A0D" w:rsidRPr="00C405F4">
        <w:rPr>
          <w:rFonts w:hint="cs"/>
          <w:szCs w:val="20"/>
          <w:rtl/>
        </w:rPr>
        <w:t>ב</w:t>
      </w:r>
      <w:r w:rsidRPr="00C405F4">
        <w:rPr>
          <w:szCs w:val="20"/>
          <w:rtl/>
        </w:rPr>
        <w:t>ט</w:t>
      </w:r>
      <w:r w:rsidRPr="00C405F4">
        <w:rPr>
          <w:rFonts w:hint="cs"/>
          <w:szCs w:val="20"/>
          <w:rtl/>
        </w:rPr>
        <w:t>ל'</w:t>
      </w:r>
      <w:r w:rsidR="00923A0D" w:rsidRP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03-538666</w:t>
      </w:r>
      <w:r w:rsidR="00A356E8">
        <w:rPr>
          <w:rFonts w:hint="cs"/>
          <w:szCs w:val="20"/>
          <w:rtl/>
        </w:rPr>
        <w:t>2</w:t>
      </w:r>
      <w:r w:rsidRPr="00C405F4">
        <w:rPr>
          <w:szCs w:val="20"/>
          <w:rtl/>
        </w:rPr>
        <w:t xml:space="preserve">, </w:t>
      </w:r>
      <w:r w:rsidR="00A46B1F">
        <w:rPr>
          <w:rFonts w:hint="cs"/>
          <w:szCs w:val="20"/>
          <w:rtl/>
        </w:rPr>
        <w:t>בימי עבודה ובשעות הפעילות</w:t>
      </w:r>
      <w:r w:rsidRPr="00C405F4">
        <w:rPr>
          <w:rFonts w:hint="cs"/>
          <w:szCs w:val="20"/>
          <w:rtl/>
        </w:rPr>
        <w:t xml:space="preserve">. </w:t>
      </w:r>
    </w:p>
    <w:p w14:paraId="702ECA59" w14:textId="43A6B5AE" w:rsidR="00644D1F" w:rsidRDefault="00074EF6" w:rsidP="00FB34E7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rFonts w:hint="cs"/>
          <w:szCs w:val="20"/>
          <w:rtl/>
        </w:rPr>
        <w:t>שאלות הבהרה ניתן לשלוח אל היועץ המשפטי</w:t>
      </w:r>
      <w:r w:rsidR="00420808" w:rsidRPr="00C405F4">
        <w:rPr>
          <w:rFonts w:hint="cs"/>
          <w:szCs w:val="20"/>
          <w:rtl/>
        </w:rPr>
        <w:t xml:space="preserve"> החיצוני</w:t>
      </w:r>
      <w:r w:rsidRPr="00C405F4">
        <w:rPr>
          <w:rFonts w:hint="cs"/>
          <w:szCs w:val="20"/>
          <w:rtl/>
        </w:rPr>
        <w:t xml:space="preserve"> לו</w:t>
      </w:r>
      <w:r w:rsidR="00923A0D" w:rsidRPr="00C405F4">
        <w:rPr>
          <w:rFonts w:hint="cs"/>
          <w:szCs w:val="20"/>
          <w:rtl/>
        </w:rPr>
        <w:t>ו</w:t>
      </w:r>
      <w:r w:rsidRPr="00C405F4">
        <w:rPr>
          <w:rFonts w:hint="cs"/>
          <w:szCs w:val="20"/>
          <w:rtl/>
        </w:rPr>
        <w:t xml:space="preserve">עדת המכרזים, </w:t>
      </w:r>
      <w:r w:rsidR="000472A8" w:rsidRPr="00C405F4">
        <w:rPr>
          <w:rFonts w:hint="cs"/>
          <w:szCs w:val="20"/>
          <w:rtl/>
        </w:rPr>
        <w:t xml:space="preserve">בדוא"ל: </w:t>
      </w:r>
      <w:r w:rsidR="000472A8" w:rsidRPr="00CA622A">
        <w:rPr>
          <w:szCs w:val="20"/>
        </w:rPr>
        <w:t>office@tseigerlaw.co.il</w:t>
      </w:r>
      <w:r w:rsidR="000472A8" w:rsidRPr="00C405F4">
        <w:rPr>
          <w:rFonts w:hint="cs"/>
          <w:szCs w:val="20"/>
          <w:rtl/>
        </w:rPr>
        <w:t xml:space="preserve"> או ב</w:t>
      </w:r>
      <w:r w:rsidRPr="00C405F4">
        <w:rPr>
          <w:rFonts w:hint="cs"/>
          <w:szCs w:val="20"/>
          <w:rtl/>
        </w:rPr>
        <w:t>פקס'</w:t>
      </w:r>
      <w:r w:rsid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02-6536610, עד </w:t>
      </w:r>
      <w:sdt>
        <w:sdtPr>
          <w:rPr>
            <w:rFonts w:ascii="David" w:hAnsi="David"/>
            <w:kern w:val="28"/>
            <w:szCs w:val="20"/>
            <w:rtl/>
          </w:rPr>
          <w:alias w:val="תאריך לועזי"/>
          <w:tag w:val="תאריך לועזי"/>
          <w:id w:val="957453107"/>
          <w:placeholder>
            <w:docPart w:val="FBD2F3AF419F4BC5B6975B6B339ED75D"/>
          </w:placeholder>
          <w15:color w:val="FFFF00"/>
          <w:date w:fullDate="2025-05-19T00:00:00Z">
            <w:dateFormat w:val="dddd dd MMMM yyyy"/>
            <w:lid w:val="he-IL"/>
            <w:storeMappedDataAs w:val="dateTime"/>
            <w:calendar w:val="gregorian"/>
          </w:date>
        </w:sdtPr>
        <w:sdtContent>
          <w:r w:rsidR="00CA622A">
            <w:rPr>
              <w:rFonts w:ascii="David" w:hAnsi="David" w:hint="cs"/>
              <w:kern w:val="28"/>
              <w:szCs w:val="20"/>
              <w:rtl/>
            </w:rPr>
            <w:t>‏יום שני 19 מאי 2025</w:t>
          </w:r>
        </w:sdtContent>
      </w:sdt>
      <w:r w:rsidR="00CA622A">
        <w:rPr>
          <w:rFonts w:ascii="David" w:hAnsi="David" w:hint="cs"/>
          <w:kern w:val="28"/>
          <w:szCs w:val="20"/>
          <w:rtl/>
        </w:rPr>
        <w:t>.</w:t>
      </w:r>
    </w:p>
    <w:p w14:paraId="62FACE80" w14:textId="1C96A760" w:rsidR="00551F8E" w:rsidRPr="00551F8E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551F8E">
        <w:rPr>
          <w:rFonts w:hint="cs"/>
          <w:b/>
          <w:szCs w:val="20"/>
          <w:rtl/>
        </w:rPr>
        <w:t>ועדת המכרזים</w:t>
      </w:r>
      <w:r w:rsidRPr="00551F8E">
        <w:rPr>
          <w:b/>
          <w:szCs w:val="20"/>
          <w:rtl/>
        </w:rPr>
        <w:t xml:space="preserve"> אינ</w:t>
      </w:r>
      <w:r w:rsidRPr="00551F8E">
        <w:rPr>
          <w:rFonts w:hint="cs"/>
          <w:b/>
          <w:szCs w:val="20"/>
          <w:rtl/>
        </w:rPr>
        <w:t>ה</w:t>
      </w:r>
      <w:r w:rsidRPr="00551F8E">
        <w:rPr>
          <w:b/>
          <w:szCs w:val="20"/>
          <w:rtl/>
        </w:rPr>
        <w:t xml:space="preserve"> מתחייב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לבחור כל הצעה שהיא</w:t>
      </w:r>
      <w:r w:rsidRPr="00551F8E">
        <w:rPr>
          <w:rFonts w:hint="cs"/>
          <w:b/>
          <w:szCs w:val="20"/>
          <w:rtl/>
        </w:rPr>
        <w:t>,</w:t>
      </w:r>
      <w:r w:rsidRPr="00551F8E">
        <w:rPr>
          <w:b/>
          <w:szCs w:val="20"/>
          <w:rtl/>
        </w:rPr>
        <w:t xml:space="preserve"> וה</w:t>
      </w:r>
      <w:r w:rsidRPr="00551F8E">
        <w:rPr>
          <w:rFonts w:hint="cs"/>
          <w:b/>
          <w:szCs w:val="20"/>
          <w:rtl/>
        </w:rPr>
        <w:t>י</w:t>
      </w:r>
      <w:r w:rsidRPr="00551F8E">
        <w:rPr>
          <w:b/>
          <w:szCs w:val="20"/>
          <w:rtl/>
        </w:rPr>
        <w:t xml:space="preserve">א 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>היה רשאי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לבטל את המכרז כולו או חלקו, או לדחותו מסיבות תקציביות, ארגוניות או מכל סיבה אחרת </w:t>
      </w:r>
      <w:r w:rsidRPr="00551F8E">
        <w:rPr>
          <w:rFonts w:hint="cs"/>
          <w:b/>
          <w:szCs w:val="20"/>
          <w:rtl/>
        </w:rPr>
        <w:t xml:space="preserve">- </w:t>
      </w:r>
      <w:r w:rsidRPr="00551F8E">
        <w:rPr>
          <w:b/>
          <w:szCs w:val="20"/>
          <w:rtl/>
        </w:rPr>
        <w:t>לפי שיקול דעת</w:t>
      </w:r>
      <w:r w:rsidRPr="00551F8E">
        <w:rPr>
          <w:rFonts w:hint="cs"/>
          <w:b/>
          <w:szCs w:val="20"/>
          <w:rtl/>
        </w:rPr>
        <w:t xml:space="preserve">ה </w:t>
      </w:r>
      <w:r w:rsidRPr="00551F8E">
        <w:rPr>
          <w:b/>
          <w:szCs w:val="20"/>
          <w:rtl/>
        </w:rPr>
        <w:t>הבלעדי</w:t>
      </w:r>
      <w:r w:rsidRPr="00551F8E">
        <w:rPr>
          <w:rFonts w:ascii="David" w:hAnsi="David" w:hint="cs"/>
          <w:b/>
          <w:szCs w:val="20"/>
          <w:rtl/>
        </w:rPr>
        <w:t>.</w:t>
      </w:r>
    </w:p>
    <w:p w14:paraId="2FEF85DB" w14:textId="42786E6C" w:rsidR="00551F8E" w:rsidRPr="00C405F4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  <w:rtl/>
        </w:rPr>
      </w:pPr>
      <w:r w:rsidRPr="00551F8E">
        <w:rPr>
          <w:rFonts w:ascii="David" w:hAnsi="David" w:hint="cs"/>
          <w:szCs w:val="20"/>
          <w:rtl/>
        </w:rPr>
        <w:t xml:space="preserve">בכל מקרה של סתירה או אי התאמה בין נוסח המודעה לבין מסמכי המכרז, </w:t>
      </w:r>
      <w:r w:rsidR="00A46B1F">
        <w:rPr>
          <w:rFonts w:ascii="David" w:hAnsi="David" w:hint="cs"/>
          <w:szCs w:val="20"/>
          <w:rtl/>
        </w:rPr>
        <w:t xml:space="preserve">כפי שיתעדכנו מעת לעת באתר האינטרנט, </w:t>
      </w:r>
      <w:r w:rsidRPr="00551F8E">
        <w:rPr>
          <w:rFonts w:ascii="David" w:hAnsi="David" w:hint="cs"/>
          <w:szCs w:val="20"/>
          <w:rtl/>
        </w:rPr>
        <w:t>יגבר האמור במסמכי המכרז</w:t>
      </w:r>
      <w:r>
        <w:rPr>
          <w:rFonts w:ascii="David" w:hAnsi="David" w:hint="cs"/>
          <w:szCs w:val="20"/>
          <w:rtl/>
        </w:rPr>
        <w:t>.</w:t>
      </w:r>
    </w:p>
    <w:p w14:paraId="4E15A115" w14:textId="77777777" w:rsidR="00644D1F" w:rsidRPr="00551F8E" w:rsidRDefault="00644D1F" w:rsidP="00074EF6">
      <w:pPr>
        <w:tabs>
          <w:tab w:val="clear" w:pos="567"/>
        </w:tabs>
        <w:ind w:left="112"/>
        <w:rPr>
          <w:rFonts w:ascii="David" w:hAnsi="David"/>
          <w:szCs w:val="20"/>
          <w:rtl/>
        </w:rPr>
      </w:pPr>
    </w:p>
    <w:p w14:paraId="3544DD68" w14:textId="42081574" w:rsidR="00074EF6" w:rsidRPr="0030450D" w:rsidRDefault="00074EF6" w:rsidP="00644D1F">
      <w:pPr>
        <w:tabs>
          <w:tab w:val="clear" w:pos="567"/>
        </w:tabs>
        <w:ind w:left="112"/>
        <w:jc w:val="right"/>
        <w:rPr>
          <w:b/>
          <w:bCs/>
        </w:rPr>
      </w:pPr>
    </w:p>
    <w:sectPr w:rsidR="00074EF6" w:rsidRPr="0030450D" w:rsidSect="002E3F60">
      <w:headerReference w:type="even" r:id="rId8"/>
      <w:headerReference w:type="default" r:id="rId9"/>
      <w:pgSz w:w="16840" w:h="11907" w:orient="landscape" w:code="9"/>
      <w:pgMar w:top="510" w:right="1077" w:bottom="510" w:left="510" w:header="567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7D53C" w14:textId="77777777" w:rsidR="00556FB5" w:rsidRDefault="00556FB5">
      <w:r>
        <w:separator/>
      </w:r>
    </w:p>
  </w:endnote>
  <w:endnote w:type="continuationSeparator" w:id="0">
    <w:p w14:paraId="2B2CD812" w14:textId="77777777" w:rsidR="00556FB5" w:rsidRDefault="00556FB5">
      <w:r>
        <w:continuationSeparator/>
      </w:r>
    </w:p>
  </w:endnote>
  <w:endnote w:type="continuationNotice" w:id="1">
    <w:p w14:paraId="6334C896" w14:textId="77777777" w:rsidR="00556FB5" w:rsidRDefault="00556F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74370" w14:textId="77777777" w:rsidR="00556FB5" w:rsidRDefault="00556FB5">
      <w:r>
        <w:separator/>
      </w:r>
    </w:p>
  </w:footnote>
  <w:footnote w:type="continuationSeparator" w:id="0">
    <w:p w14:paraId="5F5684D1" w14:textId="77777777" w:rsidR="00556FB5" w:rsidRDefault="00556FB5">
      <w:r>
        <w:continuationSeparator/>
      </w:r>
    </w:p>
  </w:footnote>
  <w:footnote w:type="continuationNotice" w:id="1">
    <w:p w14:paraId="423B0E5F" w14:textId="77777777" w:rsidR="00556FB5" w:rsidRDefault="00556F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3705" w14:textId="31E6A1EC" w:rsidR="006007E7" w:rsidRDefault="00000000">
    <w:pPr>
      <w:pStyle w:val="a4"/>
    </w:pPr>
    <w:r>
      <w:rPr>
        <w:noProof/>
      </w:rPr>
      <w:pict w14:anchorId="37FAF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144141" o:spid="_x0000_s1026" type="#_x0000_t136" style="position:absolute;left:0;text-align:left;margin-left:0;margin-top:0;width:548.2pt;height:219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0BF8" w14:textId="13EFB205" w:rsidR="00DC2B0E" w:rsidRDefault="00DC2B0E" w:rsidP="00CA60FD">
    <w:pPr>
      <w:pStyle w:val="a4"/>
      <w:tabs>
        <w:tab w:val="clear" w:pos="567"/>
        <w:tab w:val="clear" w:pos="1134"/>
        <w:tab w:val="clear" w:pos="1985"/>
        <w:tab w:val="clear" w:pos="2552"/>
        <w:tab w:val="clear" w:pos="3119"/>
        <w:tab w:val="clear" w:pos="4320"/>
        <w:tab w:val="clear" w:pos="8640"/>
        <w:tab w:val="left" w:pos="-1190"/>
      </w:tabs>
      <w:jc w:val="center"/>
      <w:rPr>
        <w:rtl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0808">
      <w:rPr>
        <w:rStyle w:val="a6"/>
        <w:noProof/>
        <w:rtl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567"/>
      <w:lvlJc w:val="center"/>
      <w:pPr>
        <w:ind w:right="567" w:hanging="567"/>
      </w:pPr>
      <w:rPr>
        <w:rFonts w:hAnsi="Miriam" w:cs="Miriam" w:hint="default"/>
        <w:sz w:val="20"/>
      </w:rPr>
    </w:lvl>
    <w:lvl w:ilvl="1">
      <w:start w:val="1"/>
      <w:numFmt w:val="decimal"/>
      <w:pStyle w:val="2"/>
      <w:lvlText w:val="%1.%2."/>
      <w:legacy w:legacy="1" w:legacySpace="0" w:legacyIndent="567"/>
      <w:lvlJc w:val="center"/>
      <w:pPr>
        <w:ind w:right="1134" w:hanging="567"/>
      </w:pPr>
    </w:lvl>
    <w:lvl w:ilvl="2">
      <w:start w:val="1"/>
      <w:numFmt w:val="decimal"/>
      <w:pStyle w:val="3"/>
      <w:lvlText w:val="%1.%2.%3."/>
      <w:legacy w:legacy="1" w:legacySpace="0" w:legacyIndent="1021"/>
      <w:lvlJc w:val="center"/>
      <w:pPr>
        <w:ind w:right="1985" w:hanging="1021"/>
      </w:pPr>
    </w:lvl>
    <w:lvl w:ilvl="3">
      <w:start w:val="1"/>
      <w:numFmt w:val="decimal"/>
      <w:pStyle w:val="4"/>
      <w:lvlText w:val="%1.%2.%3.%4."/>
      <w:legacy w:legacy="1" w:legacySpace="0" w:legacyIndent="708"/>
      <w:lvlJc w:val="center"/>
      <w:pPr>
        <w:ind w:right="2863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center"/>
      <w:pPr>
        <w:ind w:right="3571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center"/>
      <w:pPr>
        <w:ind w:right="4279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center"/>
      <w:pPr>
        <w:ind w:right="4987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center"/>
      <w:pPr>
        <w:ind w:right="5695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center"/>
      <w:pPr>
        <w:ind w:right="6403" w:hanging="708"/>
      </w:pPr>
    </w:lvl>
  </w:abstractNum>
  <w:abstractNum w:abstractNumId="1" w15:restartNumberingAfterBreak="0">
    <w:nsid w:val="07377912"/>
    <w:multiLevelType w:val="hybridMultilevel"/>
    <w:tmpl w:val="46AA7562"/>
    <w:lvl w:ilvl="0" w:tplc="3C8A090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8821CBB"/>
    <w:multiLevelType w:val="hybridMultilevel"/>
    <w:tmpl w:val="94AC2BDC"/>
    <w:lvl w:ilvl="0" w:tplc="B950E03A">
      <w:start w:val="5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A4D81"/>
    <w:multiLevelType w:val="hybridMultilevel"/>
    <w:tmpl w:val="AEDCDE9C"/>
    <w:lvl w:ilvl="0" w:tplc="479A5EEA">
      <w:start w:val="2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CAD0525"/>
    <w:multiLevelType w:val="hybridMultilevel"/>
    <w:tmpl w:val="9ED85E6A"/>
    <w:lvl w:ilvl="0" w:tplc="F118B11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125C0D13"/>
    <w:multiLevelType w:val="hybridMultilevel"/>
    <w:tmpl w:val="8182C26C"/>
    <w:lvl w:ilvl="0" w:tplc="4A82C470">
      <w:start w:val="1"/>
      <w:numFmt w:val="decimal"/>
      <w:lvlText w:val="(%1)"/>
      <w:lvlJc w:val="left"/>
      <w:pPr>
        <w:ind w:left="547" w:hanging="39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7" w15:restartNumberingAfterBreak="0">
    <w:nsid w:val="1A944817"/>
    <w:multiLevelType w:val="hybridMultilevel"/>
    <w:tmpl w:val="60D084CE"/>
    <w:lvl w:ilvl="0" w:tplc="F40886F2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9" w15:restartNumberingAfterBreak="0">
    <w:nsid w:val="2CF03C26"/>
    <w:multiLevelType w:val="hybridMultilevel"/>
    <w:tmpl w:val="D30CF12A"/>
    <w:lvl w:ilvl="0" w:tplc="6B8A028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F1D169A"/>
    <w:multiLevelType w:val="hybridMultilevel"/>
    <w:tmpl w:val="CF4C3FF4"/>
    <w:lvl w:ilvl="0" w:tplc="18E2159E">
      <w:start w:val="201"/>
      <w:numFmt w:val="bullet"/>
      <w:lvlText w:val="-"/>
      <w:lvlJc w:val="left"/>
      <w:pPr>
        <w:ind w:left="501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366D2AFC"/>
    <w:multiLevelType w:val="hybridMultilevel"/>
    <w:tmpl w:val="9EAE1A40"/>
    <w:lvl w:ilvl="0" w:tplc="D708E3D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399544E7"/>
    <w:multiLevelType w:val="hybridMultilevel"/>
    <w:tmpl w:val="7DD26134"/>
    <w:lvl w:ilvl="0" w:tplc="486A71C8">
      <w:start w:val="2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3ABC71DE"/>
    <w:multiLevelType w:val="hybridMultilevel"/>
    <w:tmpl w:val="B4524686"/>
    <w:lvl w:ilvl="0" w:tplc="FC5C093C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EED4939"/>
    <w:multiLevelType w:val="hybridMultilevel"/>
    <w:tmpl w:val="0ACA4272"/>
    <w:lvl w:ilvl="0" w:tplc="0D20E0D6">
      <w:start w:val="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F7F334D"/>
    <w:multiLevelType w:val="hybridMultilevel"/>
    <w:tmpl w:val="F8E27B00"/>
    <w:lvl w:ilvl="0" w:tplc="7AA4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4CA1"/>
    <w:multiLevelType w:val="hybridMultilevel"/>
    <w:tmpl w:val="8438D438"/>
    <w:lvl w:ilvl="0" w:tplc="DACEA2C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4E525928"/>
    <w:multiLevelType w:val="hybridMultilevel"/>
    <w:tmpl w:val="C03A16F6"/>
    <w:lvl w:ilvl="0" w:tplc="02B053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705FE"/>
    <w:multiLevelType w:val="hybridMultilevel"/>
    <w:tmpl w:val="0A48B4A8"/>
    <w:lvl w:ilvl="0" w:tplc="1D2A3BE4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542F5BE0"/>
    <w:multiLevelType w:val="hybridMultilevel"/>
    <w:tmpl w:val="C84EE96C"/>
    <w:lvl w:ilvl="0" w:tplc="19B0E2A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550029A7"/>
    <w:multiLevelType w:val="hybridMultilevel"/>
    <w:tmpl w:val="1F28C954"/>
    <w:lvl w:ilvl="0" w:tplc="CA9E97CE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5B5517CD"/>
    <w:multiLevelType w:val="hybridMultilevel"/>
    <w:tmpl w:val="3448F7AC"/>
    <w:lvl w:ilvl="0" w:tplc="38F8F90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D4A2389"/>
    <w:multiLevelType w:val="hybridMultilevel"/>
    <w:tmpl w:val="1C9E5BB0"/>
    <w:lvl w:ilvl="0" w:tplc="75B88D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3115986"/>
    <w:multiLevelType w:val="hybridMultilevel"/>
    <w:tmpl w:val="0EE6EC02"/>
    <w:lvl w:ilvl="0" w:tplc="722A174C">
      <w:start w:val="1"/>
      <w:numFmt w:val="decimal"/>
      <w:lvlText w:val="(%1)"/>
      <w:lvlJc w:val="left"/>
      <w:pPr>
        <w:ind w:left="5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4" w15:restartNumberingAfterBreak="0">
    <w:nsid w:val="6FC2403F"/>
    <w:multiLevelType w:val="hybridMultilevel"/>
    <w:tmpl w:val="376EE3BE"/>
    <w:lvl w:ilvl="0" w:tplc="A482779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5" w15:restartNumberingAfterBreak="0">
    <w:nsid w:val="72FA2544"/>
    <w:multiLevelType w:val="hybridMultilevel"/>
    <w:tmpl w:val="DC22B66E"/>
    <w:lvl w:ilvl="0" w:tplc="E7064CDA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74106D96"/>
    <w:multiLevelType w:val="hybridMultilevel"/>
    <w:tmpl w:val="C99281F0"/>
    <w:lvl w:ilvl="0" w:tplc="1D406658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7DB55EA6"/>
    <w:multiLevelType w:val="hybridMultilevel"/>
    <w:tmpl w:val="8AE87A32"/>
    <w:lvl w:ilvl="0" w:tplc="0462854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250432467">
    <w:abstractNumId w:val="0"/>
  </w:num>
  <w:num w:numId="2" w16cid:durableId="1649817687">
    <w:abstractNumId w:val="23"/>
  </w:num>
  <w:num w:numId="3" w16cid:durableId="2125225422">
    <w:abstractNumId w:val="17"/>
  </w:num>
  <w:num w:numId="4" w16cid:durableId="1876691303">
    <w:abstractNumId w:val="5"/>
  </w:num>
  <w:num w:numId="5" w16cid:durableId="1337686394">
    <w:abstractNumId w:val="15"/>
  </w:num>
  <w:num w:numId="6" w16cid:durableId="1700004213">
    <w:abstractNumId w:val="8"/>
  </w:num>
  <w:num w:numId="7" w16cid:durableId="1895777352">
    <w:abstractNumId w:val="12"/>
  </w:num>
  <w:num w:numId="8" w16cid:durableId="608003037">
    <w:abstractNumId w:val="10"/>
  </w:num>
  <w:num w:numId="9" w16cid:durableId="1607230556">
    <w:abstractNumId w:val="13"/>
  </w:num>
  <w:num w:numId="10" w16cid:durableId="1910336370">
    <w:abstractNumId w:val="18"/>
  </w:num>
  <w:num w:numId="11" w16cid:durableId="693385313">
    <w:abstractNumId w:val="11"/>
  </w:num>
  <w:num w:numId="12" w16cid:durableId="1293751268">
    <w:abstractNumId w:val="7"/>
  </w:num>
  <w:num w:numId="13" w16cid:durableId="1851407925">
    <w:abstractNumId w:val="27"/>
  </w:num>
  <w:num w:numId="14" w16cid:durableId="1676569382">
    <w:abstractNumId w:val="24"/>
  </w:num>
  <w:num w:numId="15" w16cid:durableId="210506248">
    <w:abstractNumId w:val="9"/>
  </w:num>
  <w:num w:numId="16" w16cid:durableId="393434729">
    <w:abstractNumId w:val="16"/>
  </w:num>
  <w:num w:numId="17" w16cid:durableId="1077674795">
    <w:abstractNumId w:val="20"/>
  </w:num>
  <w:num w:numId="18" w16cid:durableId="340741746">
    <w:abstractNumId w:val="26"/>
  </w:num>
  <w:num w:numId="19" w16cid:durableId="1421179442">
    <w:abstractNumId w:val="4"/>
  </w:num>
  <w:num w:numId="20" w16cid:durableId="1872036420">
    <w:abstractNumId w:val="2"/>
  </w:num>
  <w:num w:numId="21" w16cid:durableId="1741949300">
    <w:abstractNumId w:val="25"/>
  </w:num>
  <w:num w:numId="22" w16cid:durableId="1230772264">
    <w:abstractNumId w:val="19"/>
  </w:num>
  <w:num w:numId="23" w16cid:durableId="402727615">
    <w:abstractNumId w:val="6"/>
  </w:num>
  <w:num w:numId="24" w16cid:durableId="634527949">
    <w:abstractNumId w:val="1"/>
  </w:num>
  <w:num w:numId="25" w16cid:durableId="1670323745">
    <w:abstractNumId w:val="14"/>
  </w:num>
  <w:num w:numId="26" w16cid:durableId="423914440">
    <w:abstractNumId w:val="21"/>
  </w:num>
  <w:num w:numId="27" w16cid:durableId="1064572759">
    <w:abstractNumId w:val="22"/>
  </w:num>
  <w:num w:numId="28" w16cid:durableId="898325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35"/>
    <w:rsid w:val="00000F2E"/>
    <w:rsid w:val="000016BD"/>
    <w:rsid w:val="0000282A"/>
    <w:rsid w:val="0000424E"/>
    <w:rsid w:val="0000443C"/>
    <w:rsid w:val="000049B8"/>
    <w:rsid w:val="00004A37"/>
    <w:rsid w:val="00006070"/>
    <w:rsid w:val="00007179"/>
    <w:rsid w:val="00007C9E"/>
    <w:rsid w:val="00007E06"/>
    <w:rsid w:val="00007EA7"/>
    <w:rsid w:val="0001069A"/>
    <w:rsid w:val="00013AAE"/>
    <w:rsid w:val="000149C5"/>
    <w:rsid w:val="00014F88"/>
    <w:rsid w:val="00023265"/>
    <w:rsid w:val="00023272"/>
    <w:rsid w:val="0002455B"/>
    <w:rsid w:val="000269C3"/>
    <w:rsid w:val="0003068C"/>
    <w:rsid w:val="0003366C"/>
    <w:rsid w:val="00033F0E"/>
    <w:rsid w:val="000346AD"/>
    <w:rsid w:val="00037B86"/>
    <w:rsid w:val="00037C1E"/>
    <w:rsid w:val="0004174C"/>
    <w:rsid w:val="0004342F"/>
    <w:rsid w:val="00045263"/>
    <w:rsid w:val="000472A8"/>
    <w:rsid w:val="000478E9"/>
    <w:rsid w:val="00051274"/>
    <w:rsid w:val="00051C5C"/>
    <w:rsid w:val="00054E94"/>
    <w:rsid w:val="00055A71"/>
    <w:rsid w:val="000577DD"/>
    <w:rsid w:val="00057B03"/>
    <w:rsid w:val="00060397"/>
    <w:rsid w:val="00060B7F"/>
    <w:rsid w:val="00061766"/>
    <w:rsid w:val="00062BC4"/>
    <w:rsid w:val="00063D1B"/>
    <w:rsid w:val="00064344"/>
    <w:rsid w:val="000659ED"/>
    <w:rsid w:val="00065EE2"/>
    <w:rsid w:val="00065EFB"/>
    <w:rsid w:val="00066180"/>
    <w:rsid w:val="00066BB9"/>
    <w:rsid w:val="00066F6D"/>
    <w:rsid w:val="00067773"/>
    <w:rsid w:val="00067CB3"/>
    <w:rsid w:val="00067CB5"/>
    <w:rsid w:val="0007102B"/>
    <w:rsid w:val="0007123E"/>
    <w:rsid w:val="000715F8"/>
    <w:rsid w:val="00072713"/>
    <w:rsid w:val="00072C52"/>
    <w:rsid w:val="00073723"/>
    <w:rsid w:val="0007377B"/>
    <w:rsid w:val="00073AEF"/>
    <w:rsid w:val="00074EF6"/>
    <w:rsid w:val="000772CA"/>
    <w:rsid w:val="000772E8"/>
    <w:rsid w:val="000776F9"/>
    <w:rsid w:val="00077D97"/>
    <w:rsid w:val="0008020F"/>
    <w:rsid w:val="00080271"/>
    <w:rsid w:val="00080FAB"/>
    <w:rsid w:val="00081374"/>
    <w:rsid w:val="000815B5"/>
    <w:rsid w:val="00083D31"/>
    <w:rsid w:val="00084810"/>
    <w:rsid w:val="00085F82"/>
    <w:rsid w:val="00087431"/>
    <w:rsid w:val="000919CF"/>
    <w:rsid w:val="00092AD8"/>
    <w:rsid w:val="00092B56"/>
    <w:rsid w:val="00092C00"/>
    <w:rsid w:val="00092F5C"/>
    <w:rsid w:val="000938F6"/>
    <w:rsid w:val="00095705"/>
    <w:rsid w:val="00097A50"/>
    <w:rsid w:val="000A023D"/>
    <w:rsid w:val="000A07BF"/>
    <w:rsid w:val="000A2781"/>
    <w:rsid w:val="000A5399"/>
    <w:rsid w:val="000A5E3E"/>
    <w:rsid w:val="000A5E59"/>
    <w:rsid w:val="000A6BF3"/>
    <w:rsid w:val="000A6DF4"/>
    <w:rsid w:val="000B18F7"/>
    <w:rsid w:val="000B1D7F"/>
    <w:rsid w:val="000B2C65"/>
    <w:rsid w:val="000B3040"/>
    <w:rsid w:val="000B4F1C"/>
    <w:rsid w:val="000B5804"/>
    <w:rsid w:val="000B5F39"/>
    <w:rsid w:val="000B5F92"/>
    <w:rsid w:val="000B73CD"/>
    <w:rsid w:val="000C1B1B"/>
    <w:rsid w:val="000C2BF3"/>
    <w:rsid w:val="000C34D1"/>
    <w:rsid w:val="000C3CCA"/>
    <w:rsid w:val="000C61BD"/>
    <w:rsid w:val="000C62E4"/>
    <w:rsid w:val="000C6DBD"/>
    <w:rsid w:val="000C76A6"/>
    <w:rsid w:val="000D0535"/>
    <w:rsid w:val="000D13DA"/>
    <w:rsid w:val="000D1AE0"/>
    <w:rsid w:val="000D2BBD"/>
    <w:rsid w:val="000D550D"/>
    <w:rsid w:val="000D607F"/>
    <w:rsid w:val="000E1AB5"/>
    <w:rsid w:val="000E216D"/>
    <w:rsid w:val="000E2A5C"/>
    <w:rsid w:val="000E3135"/>
    <w:rsid w:val="000E35F1"/>
    <w:rsid w:val="000E3C69"/>
    <w:rsid w:val="000E40B9"/>
    <w:rsid w:val="000E5CBA"/>
    <w:rsid w:val="000E6BE1"/>
    <w:rsid w:val="000E7CBB"/>
    <w:rsid w:val="000F0070"/>
    <w:rsid w:val="000F0B62"/>
    <w:rsid w:val="000F28B6"/>
    <w:rsid w:val="000F2EC7"/>
    <w:rsid w:val="000F3C03"/>
    <w:rsid w:val="000F47D3"/>
    <w:rsid w:val="000F4A15"/>
    <w:rsid w:val="000F5BD2"/>
    <w:rsid w:val="000F6AF7"/>
    <w:rsid w:val="000F7BC4"/>
    <w:rsid w:val="000F7CAA"/>
    <w:rsid w:val="000F7DEB"/>
    <w:rsid w:val="00102712"/>
    <w:rsid w:val="001029C0"/>
    <w:rsid w:val="00103317"/>
    <w:rsid w:val="00104285"/>
    <w:rsid w:val="00104766"/>
    <w:rsid w:val="001049D8"/>
    <w:rsid w:val="0010579E"/>
    <w:rsid w:val="00105AC2"/>
    <w:rsid w:val="00106119"/>
    <w:rsid w:val="00106296"/>
    <w:rsid w:val="00107392"/>
    <w:rsid w:val="001112F3"/>
    <w:rsid w:val="00114568"/>
    <w:rsid w:val="0011672D"/>
    <w:rsid w:val="00116A90"/>
    <w:rsid w:val="00117B70"/>
    <w:rsid w:val="00117EFE"/>
    <w:rsid w:val="0012172A"/>
    <w:rsid w:val="0012396B"/>
    <w:rsid w:val="00124AEB"/>
    <w:rsid w:val="00124D29"/>
    <w:rsid w:val="00124F64"/>
    <w:rsid w:val="00125243"/>
    <w:rsid w:val="00125996"/>
    <w:rsid w:val="00125A64"/>
    <w:rsid w:val="001264D9"/>
    <w:rsid w:val="00126FB0"/>
    <w:rsid w:val="00127B0E"/>
    <w:rsid w:val="00127C1A"/>
    <w:rsid w:val="0013047E"/>
    <w:rsid w:val="001309BD"/>
    <w:rsid w:val="00134ADC"/>
    <w:rsid w:val="00135488"/>
    <w:rsid w:val="00135BDA"/>
    <w:rsid w:val="00136B42"/>
    <w:rsid w:val="0013786C"/>
    <w:rsid w:val="00137C6E"/>
    <w:rsid w:val="00137EBC"/>
    <w:rsid w:val="001402AE"/>
    <w:rsid w:val="001410A8"/>
    <w:rsid w:val="00141AB2"/>
    <w:rsid w:val="00142358"/>
    <w:rsid w:val="001445F9"/>
    <w:rsid w:val="00145A15"/>
    <w:rsid w:val="00151674"/>
    <w:rsid w:val="00153BE5"/>
    <w:rsid w:val="001541D0"/>
    <w:rsid w:val="001542C1"/>
    <w:rsid w:val="001548F6"/>
    <w:rsid w:val="001550B4"/>
    <w:rsid w:val="00156E82"/>
    <w:rsid w:val="00157AFA"/>
    <w:rsid w:val="00160156"/>
    <w:rsid w:val="001602CF"/>
    <w:rsid w:val="001609A8"/>
    <w:rsid w:val="00161237"/>
    <w:rsid w:val="00161607"/>
    <w:rsid w:val="00161D0B"/>
    <w:rsid w:val="00162C95"/>
    <w:rsid w:val="00163515"/>
    <w:rsid w:val="00165E17"/>
    <w:rsid w:val="0016777E"/>
    <w:rsid w:val="00167A15"/>
    <w:rsid w:val="00170155"/>
    <w:rsid w:val="001703AA"/>
    <w:rsid w:val="00171332"/>
    <w:rsid w:val="00172CAC"/>
    <w:rsid w:val="001746DE"/>
    <w:rsid w:val="00175B71"/>
    <w:rsid w:val="00176E49"/>
    <w:rsid w:val="001806AB"/>
    <w:rsid w:val="00181F2F"/>
    <w:rsid w:val="0018244E"/>
    <w:rsid w:val="0018272C"/>
    <w:rsid w:val="00182AB5"/>
    <w:rsid w:val="00183279"/>
    <w:rsid w:val="00184BAA"/>
    <w:rsid w:val="00184EB0"/>
    <w:rsid w:val="00185E8D"/>
    <w:rsid w:val="00186294"/>
    <w:rsid w:val="00186A03"/>
    <w:rsid w:val="00187858"/>
    <w:rsid w:val="00187B7E"/>
    <w:rsid w:val="001903AC"/>
    <w:rsid w:val="00192090"/>
    <w:rsid w:val="0019268E"/>
    <w:rsid w:val="001954AD"/>
    <w:rsid w:val="00195AF0"/>
    <w:rsid w:val="00195C01"/>
    <w:rsid w:val="00197344"/>
    <w:rsid w:val="0019792C"/>
    <w:rsid w:val="001A017A"/>
    <w:rsid w:val="001A23DB"/>
    <w:rsid w:val="001A300E"/>
    <w:rsid w:val="001A356A"/>
    <w:rsid w:val="001A48FF"/>
    <w:rsid w:val="001A578A"/>
    <w:rsid w:val="001A580F"/>
    <w:rsid w:val="001A7853"/>
    <w:rsid w:val="001A7901"/>
    <w:rsid w:val="001B00B9"/>
    <w:rsid w:val="001B0785"/>
    <w:rsid w:val="001B07AD"/>
    <w:rsid w:val="001B0B73"/>
    <w:rsid w:val="001B4B5A"/>
    <w:rsid w:val="001B5750"/>
    <w:rsid w:val="001C0D93"/>
    <w:rsid w:val="001C1669"/>
    <w:rsid w:val="001C1713"/>
    <w:rsid w:val="001C1AC8"/>
    <w:rsid w:val="001C3B44"/>
    <w:rsid w:val="001C3D80"/>
    <w:rsid w:val="001C4377"/>
    <w:rsid w:val="001C5AA8"/>
    <w:rsid w:val="001D15D3"/>
    <w:rsid w:val="001D240D"/>
    <w:rsid w:val="001D2607"/>
    <w:rsid w:val="001D2662"/>
    <w:rsid w:val="001D2BEB"/>
    <w:rsid w:val="001D3A72"/>
    <w:rsid w:val="001D55F9"/>
    <w:rsid w:val="001D6DAF"/>
    <w:rsid w:val="001D7FBF"/>
    <w:rsid w:val="001E053E"/>
    <w:rsid w:val="001E17A4"/>
    <w:rsid w:val="001E25E2"/>
    <w:rsid w:val="001E26A4"/>
    <w:rsid w:val="001E3644"/>
    <w:rsid w:val="001E460B"/>
    <w:rsid w:val="001E4E9E"/>
    <w:rsid w:val="001E5ADC"/>
    <w:rsid w:val="001E5AEB"/>
    <w:rsid w:val="001F1EB4"/>
    <w:rsid w:val="001F234D"/>
    <w:rsid w:val="001F239B"/>
    <w:rsid w:val="001F4BF6"/>
    <w:rsid w:val="001F4FC2"/>
    <w:rsid w:val="001F644A"/>
    <w:rsid w:val="00200009"/>
    <w:rsid w:val="00201567"/>
    <w:rsid w:val="00201BA1"/>
    <w:rsid w:val="0020296B"/>
    <w:rsid w:val="00202A19"/>
    <w:rsid w:val="00204E95"/>
    <w:rsid w:val="00205EEB"/>
    <w:rsid w:val="0021056A"/>
    <w:rsid w:val="002109D7"/>
    <w:rsid w:val="00210B2B"/>
    <w:rsid w:val="0021129F"/>
    <w:rsid w:val="00212042"/>
    <w:rsid w:val="00212697"/>
    <w:rsid w:val="0021394A"/>
    <w:rsid w:val="00214F48"/>
    <w:rsid w:val="00216FFC"/>
    <w:rsid w:val="00220636"/>
    <w:rsid w:val="00220A50"/>
    <w:rsid w:val="00220AA2"/>
    <w:rsid w:val="00222C81"/>
    <w:rsid w:val="00222E40"/>
    <w:rsid w:val="002234B3"/>
    <w:rsid w:val="00223A20"/>
    <w:rsid w:val="00223C7E"/>
    <w:rsid w:val="00223FE5"/>
    <w:rsid w:val="0022481D"/>
    <w:rsid w:val="00224B34"/>
    <w:rsid w:val="00227385"/>
    <w:rsid w:val="002273F2"/>
    <w:rsid w:val="002300D8"/>
    <w:rsid w:val="00230B58"/>
    <w:rsid w:val="00231260"/>
    <w:rsid w:val="0023156C"/>
    <w:rsid w:val="00231614"/>
    <w:rsid w:val="00231EB0"/>
    <w:rsid w:val="002326F4"/>
    <w:rsid w:val="0023292F"/>
    <w:rsid w:val="00232B16"/>
    <w:rsid w:val="00232C98"/>
    <w:rsid w:val="00232F56"/>
    <w:rsid w:val="002332E6"/>
    <w:rsid w:val="002334EC"/>
    <w:rsid w:val="0023393B"/>
    <w:rsid w:val="0023395B"/>
    <w:rsid w:val="002343F7"/>
    <w:rsid w:val="00235776"/>
    <w:rsid w:val="00235C3D"/>
    <w:rsid w:val="00236DBC"/>
    <w:rsid w:val="002375D5"/>
    <w:rsid w:val="00240232"/>
    <w:rsid w:val="002405DD"/>
    <w:rsid w:val="002406DB"/>
    <w:rsid w:val="0024122A"/>
    <w:rsid w:val="002437D5"/>
    <w:rsid w:val="00244C56"/>
    <w:rsid w:val="002475B1"/>
    <w:rsid w:val="002507B7"/>
    <w:rsid w:val="002509E9"/>
    <w:rsid w:val="002518F5"/>
    <w:rsid w:val="00251FC9"/>
    <w:rsid w:val="00252848"/>
    <w:rsid w:val="00253FA9"/>
    <w:rsid w:val="00255002"/>
    <w:rsid w:val="0025572E"/>
    <w:rsid w:val="00260968"/>
    <w:rsid w:val="00261219"/>
    <w:rsid w:val="00261575"/>
    <w:rsid w:val="002623C3"/>
    <w:rsid w:val="00263CC6"/>
    <w:rsid w:val="00265439"/>
    <w:rsid w:val="00267601"/>
    <w:rsid w:val="0027098D"/>
    <w:rsid w:val="00270CCD"/>
    <w:rsid w:val="0027306B"/>
    <w:rsid w:val="0027390F"/>
    <w:rsid w:val="00273BCB"/>
    <w:rsid w:val="00275C4D"/>
    <w:rsid w:val="00276930"/>
    <w:rsid w:val="002776F1"/>
    <w:rsid w:val="002809F1"/>
    <w:rsid w:val="002815C1"/>
    <w:rsid w:val="00281835"/>
    <w:rsid w:val="00282352"/>
    <w:rsid w:val="00282676"/>
    <w:rsid w:val="002829F2"/>
    <w:rsid w:val="00282EE3"/>
    <w:rsid w:val="00285A40"/>
    <w:rsid w:val="002864C7"/>
    <w:rsid w:val="00286AF8"/>
    <w:rsid w:val="0029061B"/>
    <w:rsid w:val="002923C6"/>
    <w:rsid w:val="00292519"/>
    <w:rsid w:val="00292F3D"/>
    <w:rsid w:val="00296AF3"/>
    <w:rsid w:val="00296D5C"/>
    <w:rsid w:val="002A0406"/>
    <w:rsid w:val="002A0C90"/>
    <w:rsid w:val="002A1457"/>
    <w:rsid w:val="002A1CE6"/>
    <w:rsid w:val="002A21C4"/>
    <w:rsid w:val="002A3132"/>
    <w:rsid w:val="002A38FA"/>
    <w:rsid w:val="002A3EB7"/>
    <w:rsid w:val="002A4204"/>
    <w:rsid w:val="002A4ECC"/>
    <w:rsid w:val="002B17C1"/>
    <w:rsid w:val="002B3158"/>
    <w:rsid w:val="002B38CE"/>
    <w:rsid w:val="002B397E"/>
    <w:rsid w:val="002B44E3"/>
    <w:rsid w:val="002B45E1"/>
    <w:rsid w:val="002B47BD"/>
    <w:rsid w:val="002B7A9C"/>
    <w:rsid w:val="002C08AE"/>
    <w:rsid w:val="002C0F25"/>
    <w:rsid w:val="002C1F39"/>
    <w:rsid w:val="002C1F8A"/>
    <w:rsid w:val="002C31E4"/>
    <w:rsid w:val="002C3610"/>
    <w:rsid w:val="002C4A0E"/>
    <w:rsid w:val="002C529F"/>
    <w:rsid w:val="002C5C16"/>
    <w:rsid w:val="002C6F90"/>
    <w:rsid w:val="002C720A"/>
    <w:rsid w:val="002C7ADE"/>
    <w:rsid w:val="002D06B4"/>
    <w:rsid w:val="002D1BF4"/>
    <w:rsid w:val="002D2ABB"/>
    <w:rsid w:val="002D452B"/>
    <w:rsid w:val="002D5962"/>
    <w:rsid w:val="002D5C2D"/>
    <w:rsid w:val="002D6398"/>
    <w:rsid w:val="002D73F2"/>
    <w:rsid w:val="002D762F"/>
    <w:rsid w:val="002D767A"/>
    <w:rsid w:val="002D7D33"/>
    <w:rsid w:val="002E1132"/>
    <w:rsid w:val="002E26A5"/>
    <w:rsid w:val="002E294B"/>
    <w:rsid w:val="002E2AFC"/>
    <w:rsid w:val="002E3446"/>
    <w:rsid w:val="002E3807"/>
    <w:rsid w:val="002E3873"/>
    <w:rsid w:val="002E3F60"/>
    <w:rsid w:val="002E75B8"/>
    <w:rsid w:val="002E7BEE"/>
    <w:rsid w:val="002F0371"/>
    <w:rsid w:val="002F0A28"/>
    <w:rsid w:val="002F1C6B"/>
    <w:rsid w:val="002F213A"/>
    <w:rsid w:val="002F2B28"/>
    <w:rsid w:val="002F2F99"/>
    <w:rsid w:val="002F4A5E"/>
    <w:rsid w:val="002F5724"/>
    <w:rsid w:val="002F6F21"/>
    <w:rsid w:val="002F7F19"/>
    <w:rsid w:val="003006B4"/>
    <w:rsid w:val="00302BD1"/>
    <w:rsid w:val="0030363A"/>
    <w:rsid w:val="00303F5E"/>
    <w:rsid w:val="0030450D"/>
    <w:rsid w:val="00304F68"/>
    <w:rsid w:val="0030633E"/>
    <w:rsid w:val="003064A0"/>
    <w:rsid w:val="00306869"/>
    <w:rsid w:val="00306C71"/>
    <w:rsid w:val="00307B1D"/>
    <w:rsid w:val="00311601"/>
    <w:rsid w:val="00312F33"/>
    <w:rsid w:val="003141B7"/>
    <w:rsid w:val="00314649"/>
    <w:rsid w:val="00315015"/>
    <w:rsid w:val="00316CE5"/>
    <w:rsid w:val="003205CD"/>
    <w:rsid w:val="003205DA"/>
    <w:rsid w:val="00320AB4"/>
    <w:rsid w:val="003259F4"/>
    <w:rsid w:val="00325A75"/>
    <w:rsid w:val="00325D36"/>
    <w:rsid w:val="003261BB"/>
    <w:rsid w:val="0033015D"/>
    <w:rsid w:val="00330D9E"/>
    <w:rsid w:val="00331040"/>
    <w:rsid w:val="0033215A"/>
    <w:rsid w:val="00332925"/>
    <w:rsid w:val="00334E88"/>
    <w:rsid w:val="003370CE"/>
    <w:rsid w:val="003400F0"/>
    <w:rsid w:val="0034017F"/>
    <w:rsid w:val="00340783"/>
    <w:rsid w:val="00341A82"/>
    <w:rsid w:val="0034420D"/>
    <w:rsid w:val="00344483"/>
    <w:rsid w:val="00345AB3"/>
    <w:rsid w:val="00347442"/>
    <w:rsid w:val="0035217A"/>
    <w:rsid w:val="00352452"/>
    <w:rsid w:val="00353B5C"/>
    <w:rsid w:val="00353E48"/>
    <w:rsid w:val="003548E8"/>
    <w:rsid w:val="003558AF"/>
    <w:rsid w:val="00355FFD"/>
    <w:rsid w:val="00356AF1"/>
    <w:rsid w:val="00356E4D"/>
    <w:rsid w:val="00362527"/>
    <w:rsid w:val="0036296A"/>
    <w:rsid w:val="00363424"/>
    <w:rsid w:val="0036353E"/>
    <w:rsid w:val="003675B5"/>
    <w:rsid w:val="003717EE"/>
    <w:rsid w:val="00372A06"/>
    <w:rsid w:val="003743E9"/>
    <w:rsid w:val="00374DFA"/>
    <w:rsid w:val="00377897"/>
    <w:rsid w:val="00380534"/>
    <w:rsid w:val="003811AA"/>
    <w:rsid w:val="00384232"/>
    <w:rsid w:val="0038513A"/>
    <w:rsid w:val="003856CC"/>
    <w:rsid w:val="00385A21"/>
    <w:rsid w:val="00385B55"/>
    <w:rsid w:val="003868F5"/>
    <w:rsid w:val="00386B45"/>
    <w:rsid w:val="0039037C"/>
    <w:rsid w:val="00390456"/>
    <w:rsid w:val="00392CBC"/>
    <w:rsid w:val="00393128"/>
    <w:rsid w:val="003935C9"/>
    <w:rsid w:val="003938AC"/>
    <w:rsid w:val="00393A42"/>
    <w:rsid w:val="00393CF2"/>
    <w:rsid w:val="00393F2F"/>
    <w:rsid w:val="00395187"/>
    <w:rsid w:val="00396DE6"/>
    <w:rsid w:val="003A0C4C"/>
    <w:rsid w:val="003A125D"/>
    <w:rsid w:val="003A59F1"/>
    <w:rsid w:val="003A7FF8"/>
    <w:rsid w:val="003B09B1"/>
    <w:rsid w:val="003B4F5F"/>
    <w:rsid w:val="003B5179"/>
    <w:rsid w:val="003B62EF"/>
    <w:rsid w:val="003B6DA9"/>
    <w:rsid w:val="003B7118"/>
    <w:rsid w:val="003C0B9F"/>
    <w:rsid w:val="003C1BD6"/>
    <w:rsid w:val="003C285E"/>
    <w:rsid w:val="003C48D4"/>
    <w:rsid w:val="003C5B71"/>
    <w:rsid w:val="003D0EE2"/>
    <w:rsid w:val="003D1905"/>
    <w:rsid w:val="003D203A"/>
    <w:rsid w:val="003D2046"/>
    <w:rsid w:val="003D2790"/>
    <w:rsid w:val="003D3103"/>
    <w:rsid w:val="003D3854"/>
    <w:rsid w:val="003D4C89"/>
    <w:rsid w:val="003D5432"/>
    <w:rsid w:val="003D6259"/>
    <w:rsid w:val="003D669E"/>
    <w:rsid w:val="003D75FA"/>
    <w:rsid w:val="003E1357"/>
    <w:rsid w:val="003E1F04"/>
    <w:rsid w:val="003E3F80"/>
    <w:rsid w:val="003E45C2"/>
    <w:rsid w:val="003E45FD"/>
    <w:rsid w:val="003E4B53"/>
    <w:rsid w:val="003E5CEA"/>
    <w:rsid w:val="003F057B"/>
    <w:rsid w:val="003F05BC"/>
    <w:rsid w:val="003F0678"/>
    <w:rsid w:val="003F2B51"/>
    <w:rsid w:val="003F2D1F"/>
    <w:rsid w:val="003F495E"/>
    <w:rsid w:val="003F4968"/>
    <w:rsid w:val="003F5B2B"/>
    <w:rsid w:val="003F6039"/>
    <w:rsid w:val="003F65BC"/>
    <w:rsid w:val="003F6EE2"/>
    <w:rsid w:val="003F717F"/>
    <w:rsid w:val="00400216"/>
    <w:rsid w:val="0040094E"/>
    <w:rsid w:val="00401C70"/>
    <w:rsid w:val="00403C71"/>
    <w:rsid w:val="00404682"/>
    <w:rsid w:val="00404AE3"/>
    <w:rsid w:val="00406CBA"/>
    <w:rsid w:val="00410DF7"/>
    <w:rsid w:val="00411EDF"/>
    <w:rsid w:val="004135AA"/>
    <w:rsid w:val="004136FB"/>
    <w:rsid w:val="00413F8C"/>
    <w:rsid w:val="0041445F"/>
    <w:rsid w:val="00414468"/>
    <w:rsid w:val="00414D5F"/>
    <w:rsid w:val="00416308"/>
    <w:rsid w:val="00416D84"/>
    <w:rsid w:val="00416E1E"/>
    <w:rsid w:val="00416F6E"/>
    <w:rsid w:val="004170C0"/>
    <w:rsid w:val="00420808"/>
    <w:rsid w:val="00421BDD"/>
    <w:rsid w:val="00422DFA"/>
    <w:rsid w:val="004238AE"/>
    <w:rsid w:val="00424511"/>
    <w:rsid w:val="00424DEC"/>
    <w:rsid w:val="004262FD"/>
    <w:rsid w:val="00427690"/>
    <w:rsid w:val="004322D6"/>
    <w:rsid w:val="00432BEF"/>
    <w:rsid w:val="00432D03"/>
    <w:rsid w:val="00433770"/>
    <w:rsid w:val="00434607"/>
    <w:rsid w:val="00435F8A"/>
    <w:rsid w:val="00437C5A"/>
    <w:rsid w:val="00443566"/>
    <w:rsid w:val="0044455B"/>
    <w:rsid w:val="004445C2"/>
    <w:rsid w:val="004452D5"/>
    <w:rsid w:val="00452025"/>
    <w:rsid w:val="0045318A"/>
    <w:rsid w:val="00453AD0"/>
    <w:rsid w:val="00453EEA"/>
    <w:rsid w:val="0045592E"/>
    <w:rsid w:val="0045724E"/>
    <w:rsid w:val="0046001C"/>
    <w:rsid w:val="004603DA"/>
    <w:rsid w:val="00462229"/>
    <w:rsid w:val="004623B2"/>
    <w:rsid w:val="00462719"/>
    <w:rsid w:val="00463CF3"/>
    <w:rsid w:val="00466D03"/>
    <w:rsid w:val="00467153"/>
    <w:rsid w:val="0047134E"/>
    <w:rsid w:val="00472743"/>
    <w:rsid w:val="004744FB"/>
    <w:rsid w:val="004749D7"/>
    <w:rsid w:val="004758C1"/>
    <w:rsid w:val="00475A6A"/>
    <w:rsid w:val="00476320"/>
    <w:rsid w:val="0047732B"/>
    <w:rsid w:val="00490F0A"/>
    <w:rsid w:val="004917C8"/>
    <w:rsid w:val="004917D0"/>
    <w:rsid w:val="00491D12"/>
    <w:rsid w:val="00492014"/>
    <w:rsid w:val="00492CE2"/>
    <w:rsid w:val="004932EB"/>
    <w:rsid w:val="00493619"/>
    <w:rsid w:val="00493937"/>
    <w:rsid w:val="00495AA5"/>
    <w:rsid w:val="004967CB"/>
    <w:rsid w:val="00496B8E"/>
    <w:rsid w:val="004A088C"/>
    <w:rsid w:val="004A0D70"/>
    <w:rsid w:val="004A1B8E"/>
    <w:rsid w:val="004A368C"/>
    <w:rsid w:val="004A49CB"/>
    <w:rsid w:val="004A5E69"/>
    <w:rsid w:val="004A6CE2"/>
    <w:rsid w:val="004A6EA6"/>
    <w:rsid w:val="004B0312"/>
    <w:rsid w:val="004B5EC9"/>
    <w:rsid w:val="004B6337"/>
    <w:rsid w:val="004B7F46"/>
    <w:rsid w:val="004C0BBB"/>
    <w:rsid w:val="004C0F90"/>
    <w:rsid w:val="004C1800"/>
    <w:rsid w:val="004C2579"/>
    <w:rsid w:val="004C3AB4"/>
    <w:rsid w:val="004C482C"/>
    <w:rsid w:val="004C55B0"/>
    <w:rsid w:val="004C6791"/>
    <w:rsid w:val="004C7727"/>
    <w:rsid w:val="004D0E52"/>
    <w:rsid w:val="004D1E74"/>
    <w:rsid w:val="004D2032"/>
    <w:rsid w:val="004D22F3"/>
    <w:rsid w:val="004D4348"/>
    <w:rsid w:val="004D4BBF"/>
    <w:rsid w:val="004D4F27"/>
    <w:rsid w:val="004D506B"/>
    <w:rsid w:val="004D5D1D"/>
    <w:rsid w:val="004D5F5D"/>
    <w:rsid w:val="004D646F"/>
    <w:rsid w:val="004D6BB6"/>
    <w:rsid w:val="004D6BF6"/>
    <w:rsid w:val="004E08FE"/>
    <w:rsid w:val="004E0A00"/>
    <w:rsid w:val="004E12A4"/>
    <w:rsid w:val="004E1410"/>
    <w:rsid w:val="004E3997"/>
    <w:rsid w:val="004E5D6E"/>
    <w:rsid w:val="004E6F1D"/>
    <w:rsid w:val="004E6FA0"/>
    <w:rsid w:val="004F04C0"/>
    <w:rsid w:val="004F121F"/>
    <w:rsid w:val="004F248C"/>
    <w:rsid w:val="004F2B50"/>
    <w:rsid w:val="004F2B96"/>
    <w:rsid w:val="004F381A"/>
    <w:rsid w:val="004F3904"/>
    <w:rsid w:val="004F5474"/>
    <w:rsid w:val="004F6342"/>
    <w:rsid w:val="004F6D11"/>
    <w:rsid w:val="004F75BC"/>
    <w:rsid w:val="005028D6"/>
    <w:rsid w:val="00502B93"/>
    <w:rsid w:val="005031C0"/>
    <w:rsid w:val="00503323"/>
    <w:rsid w:val="00503325"/>
    <w:rsid w:val="00503D6E"/>
    <w:rsid w:val="00503EDD"/>
    <w:rsid w:val="00503FB9"/>
    <w:rsid w:val="005044D7"/>
    <w:rsid w:val="00505378"/>
    <w:rsid w:val="0050642F"/>
    <w:rsid w:val="00506776"/>
    <w:rsid w:val="005067BD"/>
    <w:rsid w:val="00511038"/>
    <w:rsid w:val="00512781"/>
    <w:rsid w:val="005130E1"/>
    <w:rsid w:val="00513347"/>
    <w:rsid w:val="00514268"/>
    <w:rsid w:val="005142D7"/>
    <w:rsid w:val="00514B97"/>
    <w:rsid w:val="00514D3C"/>
    <w:rsid w:val="0052032E"/>
    <w:rsid w:val="0052129A"/>
    <w:rsid w:val="00521826"/>
    <w:rsid w:val="00521F6D"/>
    <w:rsid w:val="0052502C"/>
    <w:rsid w:val="0052754D"/>
    <w:rsid w:val="00527E8C"/>
    <w:rsid w:val="005306F5"/>
    <w:rsid w:val="00531669"/>
    <w:rsid w:val="00531E18"/>
    <w:rsid w:val="00534814"/>
    <w:rsid w:val="005365A0"/>
    <w:rsid w:val="00536905"/>
    <w:rsid w:val="00537D82"/>
    <w:rsid w:val="00541D6B"/>
    <w:rsid w:val="005420AA"/>
    <w:rsid w:val="005430DE"/>
    <w:rsid w:val="00544A30"/>
    <w:rsid w:val="00545A33"/>
    <w:rsid w:val="005476FC"/>
    <w:rsid w:val="005500F7"/>
    <w:rsid w:val="00550311"/>
    <w:rsid w:val="00551AB5"/>
    <w:rsid w:val="00551F8E"/>
    <w:rsid w:val="005528A2"/>
    <w:rsid w:val="005532FE"/>
    <w:rsid w:val="005550C0"/>
    <w:rsid w:val="00556FB5"/>
    <w:rsid w:val="00560109"/>
    <w:rsid w:val="00560243"/>
    <w:rsid w:val="005608FA"/>
    <w:rsid w:val="0056162E"/>
    <w:rsid w:val="005622D8"/>
    <w:rsid w:val="0056341E"/>
    <w:rsid w:val="00565D84"/>
    <w:rsid w:val="00566BE5"/>
    <w:rsid w:val="0056753C"/>
    <w:rsid w:val="00570628"/>
    <w:rsid w:val="0057099D"/>
    <w:rsid w:val="00571AFB"/>
    <w:rsid w:val="0057385A"/>
    <w:rsid w:val="00574C10"/>
    <w:rsid w:val="00575F9C"/>
    <w:rsid w:val="00576B33"/>
    <w:rsid w:val="005771AF"/>
    <w:rsid w:val="005778AA"/>
    <w:rsid w:val="005806E4"/>
    <w:rsid w:val="005814C1"/>
    <w:rsid w:val="00583079"/>
    <w:rsid w:val="00583807"/>
    <w:rsid w:val="005840E9"/>
    <w:rsid w:val="00586063"/>
    <w:rsid w:val="00590D5E"/>
    <w:rsid w:val="005928DC"/>
    <w:rsid w:val="00592EB7"/>
    <w:rsid w:val="0059326B"/>
    <w:rsid w:val="00594435"/>
    <w:rsid w:val="0059622F"/>
    <w:rsid w:val="00596289"/>
    <w:rsid w:val="00596C4B"/>
    <w:rsid w:val="005A0B60"/>
    <w:rsid w:val="005A2443"/>
    <w:rsid w:val="005A3AAF"/>
    <w:rsid w:val="005A57C3"/>
    <w:rsid w:val="005A6D60"/>
    <w:rsid w:val="005B775B"/>
    <w:rsid w:val="005B7D2D"/>
    <w:rsid w:val="005C20B1"/>
    <w:rsid w:val="005C2DD3"/>
    <w:rsid w:val="005C593A"/>
    <w:rsid w:val="005C5A57"/>
    <w:rsid w:val="005C77FC"/>
    <w:rsid w:val="005D0695"/>
    <w:rsid w:val="005D0C13"/>
    <w:rsid w:val="005D1334"/>
    <w:rsid w:val="005D4830"/>
    <w:rsid w:val="005D66EF"/>
    <w:rsid w:val="005D6A1B"/>
    <w:rsid w:val="005E278C"/>
    <w:rsid w:val="005E2D96"/>
    <w:rsid w:val="005E394D"/>
    <w:rsid w:val="005E3CA4"/>
    <w:rsid w:val="005E4D88"/>
    <w:rsid w:val="005E5682"/>
    <w:rsid w:val="005E5DA0"/>
    <w:rsid w:val="005E6A24"/>
    <w:rsid w:val="005E6D25"/>
    <w:rsid w:val="005E723D"/>
    <w:rsid w:val="005F04DD"/>
    <w:rsid w:val="005F1F42"/>
    <w:rsid w:val="005F22F8"/>
    <w:rsid w:val="005F6D81"/>
    <w:rsid w:val="005F6DA8"/>
    <w:rsid w:val="005F7F2C"/>
    <w:rsid w:val="006007E7"/>
    <w:rsid w:val="00600F12"/>
    <w:rsid w:val="00601857"/>
    <w:rsid w:val="00601BCF"/>
    <w:rsid w:val="006026EA"/>
    <w:rsid w:val="006035CC"/>
    <w:rsid w:val="006035E4"/>
    <w:rsid w:val="006079DA"/>
    <w:rsid w:val="00607D21"/>
    <w:rsid w:val="00611137"/>
    <w:rsid w:val="00612957"/>
    <w:rsid w:val="00612FB4"/>
    <w:rsid w:val="00613FF3"/>
    <w:rsid w:val="0061561E"/>
    <w:rsid w:val="006164AA"/>
    <w:rsid w:val="006167B3"/>
    <w:rsid w:val="00617F38"/>
    <w:rsid w:val="00620AD6"/>
    <w:rsid w:val="00620FB9"/>
    <w:rsid w:val="00621B43"/>
    <w:rsid w:val="00621B46"/>
    <w:rsid w:val="00621EA9"/>
    <w:rsid w:val="00622285"/>
    <w:rsid w:val="0062385B"/>
    <w:rsid w:val="0062492C"/>
    <w:rsid w:val="0062786B"/>
    <w:rsid w:val="00627A15"/>
    <w:rsid w:val="00627AAE"/>
    <w:rsid w:val="00627B8E"/>
    <w:rsid w:val="00630896"/>
    <w:rsid w:val="00632397"/>
    <w:rsid w:val="0063422D"/>
    <w:rsid w:val="00634B64"/>
    <w:rsid w:val="006353B7"/>
    <w:rsid w:val="006361C6"/>
    <w:rsid w:val="006363ED"/>
    <w:rsid w:val="00636FB8"/>
    <w:rsid w:val="00641E7B"/>
    <w:rsid w:val="00642CBB"/>
    <w:rsid w:val="00644D1F"/>
    <w:rsid w:val="006452D2"/>
    <w:rsid w:val="0064571F"/>
    <w:rsid w:val="006466DE"/>
    <w:rsid w:val="006472A6"/>
    <w:rsid w:val="006524A1"/>
    <w:rsid w:val="00653254"/>
    <w:rsid w:val="006542CD"/>
    <w:rsid w:val="0065482B"/>
    <w:rsid w:val="006549E5"/>
    <w:rsid w:val="006551FA"/>
    <w:rsid w:val="00656280"/>
    <w:rsid w:val="00656479"/>
    <w:rsid w:val="0065736D"/>
    <w:rsid w:val="00657F45"/>
    <w:rsid w:val="00660569"/>
    <w:rsid w:val="00660D79"/>
    <w:rsid w:val="00661158"/>
    <w:rsid w:val="00661471"/>
    <w:rsid w:val="00662CC3"/>
    <w:rsid w:val="00664550"/>
    <w:rsid w:val="006651F2"/>
    <w:rsid w:val="00670D3A"/>
    <w:rsid w:val="00670DF3"/>
    <w:rsid w:val="00671988"/>
    <w:rsid w:val="00671CDE"/>
    <w:rsid w:val="00671D70"/>
    <w:rsid w:val="006729CA"/>
    <w:rsid w:val="006731BA"/>
    <w:rsid w:val="00673227"/>
    <w:rsid w:val="00674DE2"/>
    <w:rsid w:val="006752F6"/>
    <w:rsid w:val="00675628"/>
    <w:rsid w:val="00676DA6"/>
    <w:rsid w:val="0067773E"/>
    <w:rsid w:val="00681027"/>
    <w:rsid w:val="006817DA"/>
    <w:rsid w:val="006825C2"/>
    <w:rsid w:val="00682766"/>
    <w:rsid w:val="006827F3"/>
    <w:rsid w:val="00683258"/>
    <w:rsid w:val="00683957"/>
    <w:rsid w:val="00684886"/>
    <w:rsid w:val="00685481"/>
    <w:rsid w:val="00685806"/>
    <w:rsid w:val="0068607E"/>
    <w:rsid w:val="006866EA"/>
    <w:rsid w:val="00686922"/>
    <w:rsid w:val="006873FD"/>
    <w:rsid w:val="00690875"/>
    <w:rsid w:val="00691594"/>
    <w:rsid w:val="006920D0"/>
    <w:rsid w:val="00692FA5"/>
    <w:rsid w:val="00692FAA"/>
    <w:rsid w:val="00695AB6"/>
    <w:rsid w:val="00697010"/>
    <w:rsid w:val="006970D1"/>
    <w:rsid w:val="0069761D"/>
    <w:rsid w:val="006A28E3"/>
    <w:rsid w:val="006A29C8"/>
    <w:rsid w:val="006A5166"/>
    <w:rsid w:val="006A5656"/>
    <w:rsid w:val="006A5B4E"/>
    <w:rsid w:val="006A60E3"/>
    <w:rsid w:val="006A70C6"/>
    <w:rsid w:val="006A7152"/>
    <w:rsid w:val="006B03F3"/>
    <w:rsid w:val="006B1DF1"/>
    <w:rsid w:val="006B2B87"/>
    <w:rsid w:val="006B2C76"/>
    <w:rsid w:val="006B2D51"/>
    <w:rsid w:val="006B34B5"/>
    <w:rsid w:val="006B3870"/>
    <w:rsid w:val="006B40DC"/>
    <w:rsid w:val="006B5689"/>
    <w:rsid w:val="006B5D32"/>
    <w:rsid w:val="006B638D"/>
    <w:rsid w:val="006B7816"/>
    <w:rsid w:val="006C086E"/>
    <w:rsid w:val="006C1646"/>
    <w:rsid w:val="006C26AD"/>
    <w:rsid w:val="006C2832"/>
    <w:rsid w:val="006C2833"/>
    <w:rsid w:val="006C3CBA"/>
    <w:rsid w:val="006C416E"/>
    <w:rsid w:val="006C4A5D"/>
    <w:rsid w:val="006C58A2"/>
    <w:rsid w:val="006C6104"/>
    <w:rsid w:val="006C712A"/>
    <w:rsid w:val="006C73A1"/>
    <w:rsid w:val="006D0889"/>
    <w:rsid w:val="006D091C"/>
    <w:rsid w:val="006D10BF"/>
    <w:rsid w:val="006D2D6A"/>
    <w:rsid w:val="006D489D"/>
    <w:rsid w:val="006D4FDF"/>
    <w:rsid w:val="006D57FA"/>
    <w:rsid w:val="006D5D5B"/>
    <w:rsid w:val="006D615A"/>
    <w:rsid w:val="006D70AD"/>
    <w:rsid w:val="006D7366"/>
    <w:rsid w:val="006D7F3D"/>
    <w:rsid w:val="006E178C"/>
    <w:rsid w:val="006E18BB"/>
    <w:rsid w:val="006E29B6"/>
    <w:rsid w:val="006E3744"/>
    <w:rsid w:val="006E477A"/>
    <w:rsid w:val="006E734B"/>
    <w:rsid w:val="006E7CFA"/>
    <w:rsid w:val="006F04A4"/>
    <w:rsid w:val="006F06A5"/>
    <w:rsid w:val="006F298F"/>
    <w:rsid w:val="006F32CD"/>
    <w:rsid w:val="006F5203"/>
    <w:rsid w:val="006F5832"/>
    <w:rsid w:val="006F6AD5"/>
    <w:rsid w:val="006F760A"/>
    <w:rsid w:val="0070097B"/>
    <w:rsid w:val="0070099E"/>
    <w:rsid w:val="00701AE9"/>
    <w:rsid w:val="00701C5F"/>
    <w:rsid w:val="007021BE"/>
    <w:rsid w:val="007027E5"/>
    <w:rsid w:val="0070344B"/>
    <w:rsid w:val="00703550"/>
    <w:rsid w:val="0070538D"/>
    <w:rsid w:val="00705C04"/>
    <w:rsid w:val="0070616E"/>
    <w:rsid w:val="00706DD1"/>
    <w:rsid w:val="00706FB0"/>
    <w:rsid w:val="00707F5A"/>
    <w:rsid w:val="007102F0"/>
    <w:rsid w:val="00710EF1"/>
    <w:rsid w:val="00710F67"/>
    <w:rsid w:val="007116A3"/>
    <w:rsid w:val="00711725"/>
    <w:rsid w:val="00711978"/>
    <w:rsid w:val="007133DA"/>
    <w:rsid w:val="00713A49"/>
    <w:rsid w:val="00715539"/>
    <w:rsid w:val="00720148"/>
    <w:rsid w:val="007206BC"/>
    <w:rsid w:val="0072099D"/>
    <w:rsid w:val="007218C0"/>
    <w:rsid w:val="00722F0D"/>
    <w:rsid w:val="007243FD"/>
    <w:rsid w:val="00724961"/>
    <w:rsid w:val="0072568C"/>
    <w:rsid w:val="00725CD2"/>
    <w:rsid w:val="007269E6"/>
    <w:rsid w:val="00726B74"/>
    <w:rsid w:val="0072722D"/>
    <w:rsid w:val="00727F53"/>
    <w:rsid w:val="00731C01"/>
    <w:rsid w:val="0073220E"/>
    <w:rsid w:val="00733FB8"/>
    <w:rsid w:val="007345FF"/>
    <w:rsid w:val="00735060"/>
    <w:rsid w:val="00735926"/>
    <w:rsid w:val="00735A99"/>
    <w:rsid w:val="00735F68"/>
    <w:rsid w:val="00740147"/>
    <w:rsid w:val="00741301"/>
    <w:rsid w:val="0074249C"/>
    <w:rsid w:val="007425C2"/>
    <w:rsid w:val="0074333D"/>
    <w:rsid w:val="0074397F"/>
    <w:rsid w:val="0074747C"/>
    <w:rsid w:val="00747B54"/>
    <w:rsid w:val="0075026C"/>
    <w:rsid w:val="00751281"/>
    <w:rsid w:val="007517A9"/>
    <w:rsid w:val="00752ABB"/>
    <w:rsid w:val="00753535"/>
    <w:rsid w:val="00753945"/>
    <w:rsid w:val="00754246"/>
    <w:rsid w:val="007542F0"/>
    <w:rsid w:val="00755077"/>
    <w:rsid w:val="00755EA2"/>
    <w:rsid w:val="007564FE"/>
    <w:rsid w:val="00756861"/>
    <w:rsid w:val="0075699F"/>
    <w:rsid w:val="00756CD3"/>
    <w:rsid w:val="00760706"/>
    <w:rsid w:val="00761ECB"/>
    <w:rsid w:val="007625DE"/>
    <w:rsid w:val="007658DD"/>
    <w:rsid w:val="00767065"/>
    <w:rsid w:val="0076765D"/>
    <w:rsid w:val="00771C74"/>
    <w:rsid w:val="00774C10"/>
    <w:rsid w:val="007761DC"/>
    <w:rsid w:val="007762B8"/>
    <w:rsid w:val="00776E21"/>
    <w:rsid w:val="00782B9C"/>
    <w:rsid w:val="0078347B"/>
    <w:rsid w:val="0078508B"/>
    <w:rsid w:val="00785582"/>
    <w:rsid w:val="00785B2F"/>
    <w:rsid w:val="00786C40"/>
    <w:rsid w:val="00787543"/>
    <w:rsid w:val="00787750"/>
    <w:rsid w:val="0079030D"/>
    <w:rsid w:val="007918B1"/>
    <w:rsid w:val="00792124"/>
    <w:rsid w:val="007932F6"/>
    <w:rsid w:val="00793A93"/>
    <w:rsid w:val="00794085"/>
    <w:rsid w:val="00796076"/>
    <w:rsid w:val="007963EA"/>
    <w:rsid w:val="00796725"/>
    <w:rsid w:val="0079683F"/>
    <w:rsid w:val="00797489"/>
    <w:rsid w:val="00797624"/>
    <w:rsid w:val="007A0A33"/>
    <w:rsid w:val="007A3073"/>
    <w:rsid w:val="007A398A"/>
    <w:rsid w:val="007A3E85"/>
    <w:rsid w:val="007A3FC6"/>
    <w:rsid w:val="007A41CB"/>
    <w:rsid w:val="007A5AEC"/>
    <w:rsid w:val="007A6086"/>
    <w:rsid w:val="007A6D88"/>
    <w:rsid w:val="007B238C"/>
    <w:rsid w:val="007B56CE"/>
    <w:rsid w:val="007B5982"/>
    <w:rsid w:val="007B6092"/>
    <w:rsid w:val="007B61B9"/>
    <w:rsid w:val="007B6BAD"/>
    <w:rsid w:val="007C00C0"/>
    <w:rsid w:val="007C0DFA"/>
    <w:rsid w:val="007C15F7"/>
    <w:rsid w:val="007C42F3"/>
    <w:rsid w:val="007C4308"/>
    <w:rsid w:val="007C48D7"/>
    <w:rsid w:val="007C7330"/>
    <w:rsid w:val="007C7B49"/>
    <w:rsid w:val="007C7D00"/>
    <w:rsid w:val="007D1443"/>
    <w:rsid w:val="007D18FC"/>
    <w:rsid w:val="007D38C5"/>
    <w:rsid w:val="007D4659"/>
    <w:rsid w:val="007D4897"/>
    <w:rsid w:val="007D4CE4"/>
    <w:rsid w:val="007D5558"/>
    <w:rsid w:val="007D5735"/>
    <w:rsid w:val="007D7718"/>
    <w:rsid w:val="007E0FF2"/>
    <w:rsid w:val="007E226A"/>
    <w:rsid w:val="007E22BB"/>
    <w:rsid w:val="007E332E"/>
    <w:rsid w:val="007E34C1"/>
    <w:rsid w:val="007E4362"/>
    <w:rsid w:val="007E4D7F"/>
    <w:rsid w:val="007E4DFD"/>
    <w:rsid w:val="007E686C"/>
    <w:rsid w:val="007F0424"/>
    <w:rsid w:val="007F0FBA"/>
    <w:rsid w:val="007F14A0"/>
    <w:rsid w:val="007F1B23"/>
    <w:rsid w:val="007F1F71"/>
    <w:rsid w:val="007F22DD"/>
    <w:rsid w:val="007F3EF8"/>
    <w:rsid w:val="007F42F6"/>
    <w:rsid w:val="007F75FD"/>
    <w:rsid w:val="00800B67"/>
    <w:rsid w:val="0080133F"/>
    <w:rsid w:val="00801832"/>
    <w:rsid w:val="00805BC8"/>
    <w:rsid w:val="00806FC0"/>
    <w:rsid w:val="008108B8"/>
    <w:rsid w:val="00811BDA"/>
    <w:rsid w:val="00812D36"/>
    <w:rsid w:val="00813FA6"/>
    <w:rsid w:val="008142E9"/>
    <w:rsid w:val="00814DB6"/>
    <w:rsid w:val="00815F8D"/>
    <w:rsid w:val="0081662D"/>
    <w:rsid w:val="0081670E"/>
    <w:rsid w:val="008169F5"/>
    <w:rsid w:val="00817522"/>
    <w:rsid w:val="00817978"/>
    <w:rsid w:val="0082033B"/>
    <w:rsid w:val="00821BE4"/>
    <w:rsid w:val="00823814"/>
    <w:rsid w:val="00824107"/>
    <w:rsid w:val="00824DE1"/>
    <w:rsid w:val="00824EBA"/>
    <w:rsid w:val="00826929"/>
    <w:rsid w:val="008277E4"/>
    <w:rsid w:val="00827ED3"/>
    <w:rsid w:val="00830DD0"/>
    <w:rsid w:val="00831357"/>
    <w:rsid w:val="00832457"/>
    <w:rsid w:val="008334FD"/>
    <w:rsid w:val="00833E0B"/>
    <w:rsid w:val="008342A7"/>
    <w:rsid w:val="008345BE"/>
    <w:rsid w:val="00834E2C"/>
    <w:rsid w:val="00835AFD"/>
    <w:rsid w:val="00835BC4"/>
    <w:rsid w:val="00835E94"/>
    <w:rsid w:val="008365CD"/>
    <w:rsid w:val="00836838"/>
    <w:rsid w:val="00837472"/>
    <w:rsid w:val="0083749C"/>
    <w:rsid w:val="00837CD7"/>
    <w:rsid w:val="00840A55"/>
    <w:rsid w:val="00841886"/>
    <w:rsid w:val="0084530E"/>
    <w:rsid w:val="00845CE8"/>
    <w:rsid w:val="008463A0"/>
    <w:rsid w:val="008478C6"/>
    <w:rsid w:val="008503A1"/>
    <w:rsid w:val="00850907"/>
    <w:rsid w:val="00850F56"/>
    <w:rsid w:val="00851E2D"/>
    <w:rsid w:val="00851F1F"/>
    <w:rsid w:val="0085240A"/>
    <w:rsid w:val="0085274D"/>
    <w:rsid w:val="00853D8B"/>
    <w:rsid w:val="00854138"/>
    <w:rsid w:val="008547C9"/>
    <w:rsid w:val="00854AAF"/>
    <w:rsid w:val="00854D28"/>
    <w:rsid w:val="00854E57"/>
    <w:rsid w:val="00855600"/>
    <w:rsid w:val="00855652"/>
    <w:rsid w:val="00857446"/>
    <w:rsid w:val="0086026A"/>
    <w:rsid w:val="00862AF2"/>
    <w:rsid w:val="00863293"/>
    <w:rsid w:val="00864255"/>
    <w:rsid w:val="008654BE"/>
    <w:rsid w:val="00866B3D"/>
    <w:rsid w:val="0087062E"/>
    <w:rsid w:val="0087187C"/>
    <w:rsid w:val="00871F3C"/>
    <w:rsid w:val="008736B1"/>
    <w:rsid w:val="00873BFF"/>
    <w:rsid w:val="00873E9F"/>
    <w:rsid w:val="00873FC4"/>
    <w:rsid w:val="00876D86"/>
    <w:rsid w:val="0087712E"/>
    <w:rsid w:val="008777FF"/>
    <w:rsid w:val="00880549"/>
    <w:rsid w:val="00880F65"/>
    <w:rsid w:val="00882653"/>
    <w:rsid w:val="008826F9"/>
    <w:rsid w:val="00882C62"/>
    <w:rsid w:val="00883561"/>
    <w:rsid w:val="00883BBB"/>
    <w:rsid w:val="00883DB8"/>
    <w:rsid w:val="00884820"/>
    <w:rsid w:val="008860A1"/>
    <w:rsid w:val="00887441"/>
    <w:rsid w:val="00887842"/>
    <w:rsid w:val="008901C2"/>
    <w:rsid w:val="00890325"/>
    <w:rsid w:val="00891423"/>
    <w:rsid w:val="008914F2"/>
    <w:rsid w:val="00891F9B"/>
    <w:rsid w:val="0089256B"/>
    <w:rsid w:val="0089277A"/>
    <w:rsid w:val="00892EF7"/>
    <w:rsid w:val="0089330C"/>
    <w:rsid w:val="00893A76"/>
    <w:rsid w:val="00893E9B"/>
    <w:rsid w:val="0089502F"/>
    <w:rsid w:val="008953AF"/>
    <w:rsid w:val="0089674C"/>
    <w:rsid w:val="008967E7"/>
    <w:rsid w:val="008972B9"/>
    <w:rsid w:val="0089790A"/>
    <w:rsid w:val="008A0795"/>
    <w:rsid w:val="008A0E68"/>
    <w:rsid w:val="008A301F"/>
    <w:rsid w:val="008A3027"/>
    <w:rsid w:val="008A3924"/>
    <w:rsid w:val="008A48A5"/>
    <w:rsid w:val="008A4B56"/>
    <w:rsid w:val="008A5F54"/>
    <w:rsid w:val="008B1606"/>
    <w:rsid w:val="008B1626"/>
    <w:rsid w:val="008B1AD0"/>
    <w:rsid w:val="008B1B43"/>
    <w:rsid w:val="008B248D"/>
    <w:rsid w:val="008B3A43"/>
    <w:rsid w:val="008B3C10"/>
    <w:rsid w:val="008B44F7"/>
    <w:rsid w:val="008B4976"/>
    <w:rsid w:val="008B4CE4"/>
    <w:rsid w:val="008C1065"/>
    <w:rsid w:val="008C1082"/>
    <w:rsid w:val="008C1CB7"/>
    <w:rsid w:val="008C219B"/>
    <w:rsid w:val="008C253E"/>
    <w:rsid w:val="008C5020"/>
    <w:rsid w:val="008D035B"/>
    <w:rsid w:val="008D0B62"/>
    <w:rsid w:val="008D1307"/>
    <w:rsid w:val="008D2477"/>
    <w:rsid w:val="008D2709"/>
    <w:rsid w:val="008D3C24"/>
    <w:rsid w:val="008D4030"/>
    <w:rsid w:val="008D4A03"/>
    <w:rsid w:val="008D5C0E"/>
    <w:rsid w:val="008D7076"/>
    <w:rsid w:val="008D72B4"/>
    <w:rsid w:val="008E0264"/>
    <w:rsid w:val="008E130A"/>
    <w:rsid w:val="008E2A19"/>
    <w:rsid w:val="008E513F"/>
    <w:rsid w:val="008E57A0"/>
    <w:rsid w:val="008E5F41"/>
    <w:rsid w:val="008E640B"/>
    <w:rsid w:val="008E655A"/>
    <w:rsid w:val="008E73D6"/>
    <w:rsid w:val="008F0CD4"/>
    <w:rsid w:val="008F0CF9"/>
    <w:rsid w:val="008F214E"/>
    <w:rsid w:val="008F3D34"/>
    <w:rsid w:val="008F407E"/>
    <w:rsid w:val="008F53BF"/>
    <w:rsid w:val="008F60F1"/>
    <w:rsid w:val="008F625B"/>
    <w:rsid w:val="00900685"/>
    <w:rsid w:val="009013E6"/>
    <w:rsid w:val="00901A9F"/>
    <w:rsid w:val="00902CB2"/>
    <w:rsid w:val="00902D86"/>
    <w:rsid w:val="00903CB1"/>
    <w:rsid w:val="0090629A"/>
    <w:rsid w:val="00907B0A"/>
    <w:rsid w:val="009101C9"/>
    <w:rsid w:val="00910345"/>
    <w:rsid w:val="009170B8"/>
    <w:rsid w:val="00920247"/>
    <w:rsid w:val="00921DB4"/>
    <w:rsid w:val="00923A0D"/>
    <w:rsid w:val="00926EBC"/>
    <w:rsid w:val="00930EEF"/>
    <w:rsid w:val="00932441"/>
    <w:rsid w:val="00932C31"/>
    <w:rsid w:val="00934DBC"/>
    <w:rsid w:val="00935BA7"/>
    <w:rsid w:val="00935CB1"/>
    <w:rsid w:val="009368E3"/>
    <w:rsid w:val="009374F3"/>
    <w:rsid w:val="0094088E"/>
    <w:rsid w:val="00941FB7"/>
    <w:rsid w:val="0094300A"/>
    <w:rsid w:val="0094479E"/>
    <w:rsid w:val="009457AA"/>
    <w:rsid w:val="00947F35"/>
    <w:rsid w:val="009500FD"/>
    <w:rsid w:val="00951AC7"/>
    <w:rsid w:val="00953865"/>
    <w:rsid w:val="00953884"/>
    <w:rsid w:val="009542EA"/>
    <w:rsid w:val="00954F62"/>
    <w:rsid w:val="00955032"/>
    <w:rsid w:val="00956DC0"/>
    <w:rsid w:val="00960D35"/>
    <w:rsid w:val="00962611"/>
    <w:rsid w:val="00963198"/>
    <w:rsid w:val="00963550"/>
    <w:rsid w:val="009674F1"/>
    <w:rsid w:val="00967695"/>
    <w:rsid w:val="0097214B"/>
    <w:rsid w:val="00972711"/>
    <w:rsid w:val="00973E08"/>
    <w:rsid w:val="00974075"/>
    <w:rsid w:val="0097780B"/>
    <w:rsid w:val="00981933"/>
    <w:rsid w:val="0098208E"/>
    <w:rsid w:val="00982264"/>
    <w:rsid w:val="00983525"/>
    <w:rsid w:val="00983608"/>
    <w:rsid w:val="00985DF3"/>
    <w:rsid w:val="00986C1C"/>
    <w:rsid w:val="00992064"/>
    <w:rsid w:val="009930AB"/>
    <w:rsid w:val="00993416"/>
    <w:rsid w:val="009939EB"/>
    <w:rsid w:val="00995A58"/>
    <w:rsid w:val="009967FA"/>
    <w:rsid w:val="009973D8"/>
    <w:rsid w:val="009A087D"/>
    <w:rsid w:val="009A2CCD"/>
    <w:rsid w:val="009A30D8"/>
    <w:rsid w:val="009A34C1"/>
    <w:rsid w:val="009A5C57"/>
    <w:rsid w:val="009A6188"/>
    <w:rsid w:val="009A68E3"/>
    <w:rsid w:val="009A6CD2"/>
    <w:rsid w:val="009A7505"/>
    <w:rsid w:val="009A76F5"/>
    <w:rsid w:val="009B2D81"/>
    <w:rsid w:val="009B45EC"/>
    <w:rsid w:val="009B4741"/>
    <w:rsid w:val="009B63A6"/>
    <w:rsid w:val="009B661E"/>
    <w:rsid w:val="009B7176"/>
    <w:rsid w:val="009B7438"/>
    <w:rsid w:val="009B7CCF"/>
    <w:rsid w:val="009C0491"/>
    <w:rsid w:val="009C0C8F"/>
    <w:rsid w:val="009C1128"/>
    <w:rsid w:val="009C1A82"/>
    <w:rsid w:val="009C3690"/>
    <w:rsid w:val="009C52C5"/>
    <w:rsid w:val="009C5F7C"/>
    <w:rsid w:val="009C674A"/>
    <w:rsid w:val="009C778C"/>
    <w:rsid w:val="009C7867"/>
    <w:rsid w:val="009D08FA"/>
    <w:rsid w:val="009D193D"/>
    <w:rsid w:val="009D2C42"/>
    <w:rsid w:val="009D3832"/>
    <w:rsid w:val="009D640D"/>
    <w:rsid w:val="009D733C"/>
    <w:rsid w:val="009D77B9"/>
    <w:rsid w:val="009E04A7"/>
    <w:rsid w:val="009E1052"/>
    <w:rsid w:val="009E310B"/>
    <w:rsid w:val="009E4035"/>
    <w:rsid w:val="009E4A8C"/>
    <w:rsid w:val="009E5046"/>
    <w:rsid w:val="009E5C9A"/>
    <w:rsid w:val="009F1E72"/>
    <w:rsid w:val="009F4720"/>
    <w:rsid w:val="009F4751"/>
    <w:rsid w:val="009F5A0D"/>
    <w:rsid w:val="009F6977"/>
    <w:rsid w:val="009F7B6F"/>
    <w:rsid w:val="00A00538"/>
    <w:rsid w:val="00A00E94"/>
    <w:rsid w:val="00A00F39"/>
    <w:rsid w:val="00A02416"/>
    <w:rsid w:val="00A027AF"/>
    <w:rsid w:val="00A032E2"/>
    <w:rsid w:val="00A033DA"/>
    <w:rsid w:val="00A03784"/>
    <w:rsid w:val="00A04A93"/>
    <w:rsid w:val="00A0640C"/>
    <w:rsid w:val="00A06CDD"/>
    <w:rsid w:val="00A07047"/>
    <w:rsid w:val="00A11062"/>
    <w:rsid w:val="00A11510"/>
    <w:rsid w:val="00A11F74"/>
    <w:rsid w:val="00A14128"/>
    <w:rsid w:val="00A14446"/>
    <w:rsid w:val="00A20087"/>
    <w:rsid w:val="00A21A9E"/>
    <w:rsid w:val="00A22AF1"/>
    <w:rsid w:val="00A251E9"/>
    <w:rsid w:val="00A25D3F"/>
    <w:rsid w:val="00A26429"/>
    <w:rsid w:val="00A271B6"/>
    <w:rsid w:val="00A27621"/>
    <w:rsid w:val="00A33A36"/>
    <w:rsid w:val="00A33E65"/>
    <w:rsid w:val="00A34E91"/>
    <w:rsid w:val="00A356E8"/>
    <w:rsid w:val="00A35A72"/>
    <w:rsid w:val="00A3706C"/>
    <w:rsid w:val="00A37070"/>
    <w:rsid w:val="00A37A49"/>
    <w:rsid w:val="00A40A1A"/>
    <w:rsid w:val="00A40DDE"/>
    <w:rsid w:val="00A41A80"/>
    <w:rsid w:val="00A41B7E"/>
    <w:rsid w:val="00A4412C"/>
    <w:rsid w:val="00A45A6D"/>
    <w:rsid w:val="00A46B1F"/>
    <w:rsid w:val="00A46EFC"/>
    <w:rsid w:val="00A474EB"/>
    <w:rsid w:val="00A4750B"/>
    <w:rsid w:val="00A506CC"/>
    <w:rsid w:val="00A53390"/>
    <w:rsid w:val="00A53392"/>
    <w:rsid w:val="00A536A8"/>
    <w:rsid w:val="00A5440D"/>
    <w:rsid w:val="00A54E2A"/>
    <w:rsid w:val="00A55BB6"/>
    <w:rsid w:val="00A57FF2"/>
    <w:rsid w:val="00A61F34"/>
    <w:rsid w:val="00A62333"/>
    <w:rsid w:val="00A62403"/>
    <w:rsid w:val="00A6307D"/>
    <w:rsid w:val="00A63861"/>
    <w:rsid w:val="00A6641B"/>
    <w:rsid w:val="00A66FB6"/>
    <w:rsid w:val="00A70697"/>
    <w:rsid w:val="00A70C74"/>
    <w:rsid w:val="00A75459"/>
    <w:rsid w:val="00A754CC"/>
    <w:rsid w:val="00A77BDF"/>
    <w:rsid w:val="00A80CC4"/>
    <w:rsid w:val="00A80EF3"/>
    <w:rsid w:val="00A818D2"/>
    <w:rsid w:val="00A81BDA"/>
    <w:rsid w:val="00A82EA9"/>
    <w:rsid w:val="00A83234"/>
    <w:rsid w:val="00A83391"/>
    <w:rsid w:val="00A83D81"/>
    <w:rsid w:val="00A8762F"/>
    <w:rsid w:val="00A90098"/>
    <w:rsid w:val="00A9036C"/>
    <w:rsid w:val="00A90A67"/>
    <w:rsid w:val="00A91DE7"/>
    <w:rsid w:val="00A9300B"/>
    <w:rsid w:val="00A9342F"/>
    <w:rsid w:val="00A94390"/>
    <w:rsid w:val="00A945DE"/>
    <w:rsid w:val="00A951C2"/>
    <w:rsid w:val="00AA11B6"/>
    <w:rsid w:val="00AA1BB8"/>
    <w:rsid w:val="00AA29B9"/>
    <w:rsid w:val="00AA3386"/>
    <w:rsid w:val="00AA4B5C"/>
    <w:rsid w:val="00AA58C8"/>
    <w:rsid w:val="00AA5EF5"/>
    <w:rsid w:val="00AA6420"/>
    <w:rsid w:val="00AA71DB"/>
    <w:rsid w:val="00AB0A42"/>
    <w:rsid w:val="00AB1F70"/>
    <w:rsid w:val="00AB26C5"/>
    <w:rsid w:val="00AB4809"/>
    <w:rsid w:val="00AB779C"/>
    <w:rsid w:val="00AC0B6F"/>
    <w:rsid w:val="00AC0C04"/>
    <w:rsid w:val="00AC13DF"/>
    <w:rsid w:val="00AC239B"/>
    <w:rsid w:val="00AC2D54"/>
    <w:rsid w:val="00AC5209"/>
    <w:rsid w:val="00AC5673"/>
    <w:rsid w:val="00AC5B64"/>
    <w:rsid w:val="00AC635E"/>
    <w:rsid w:val="00AC69F3"/>
    <w:rsid w:val="00AC6DAD"/>
    <w:rsid w:val="00AD1085"/>
    <w:rsid w:val="00AD1620"/>
    <w:rsid w:val="00AD6A8C"/>
    <w:rsid w:val="00AD717F"/>
    <w:rsid w:val="00AD7F45"/>
    <w:rsid w:val="00AE2E47"/>
    <w:rsid w:val="00AE42D5"/>
    <w:rsid w:val="00AE5637"/>
    <w:rsid w:val="00AE69F0"/>
    <w:rsid w:val="00AE6E0B"/>
    <w:rsid w:val="00AE70AD"/>
    <w:rsid w:val="00AE719A"/>
    <w:rsid w:val="00AE7AE9"/>
    <w:rsid w:val="00AE7D70"/>
    <w:rsid w:val="00AF01A3"/>
    <w:rsid w:val="00AF15D0"/>
    <w:rsid w:val="00AF1E4C"/>
    <w:rsid w:val="00AF22A1"/>
    <w:rsid w:val="00AF2379"/>
    <w:rsid w:val="00AF243A"/>
    <w:rsid w:val="00AF278B"/>
    <w:rsid w:val="00AF39EE"/>
    <w:rsid w:val="00AF3CFE"/>
    <w:rsid w:val="00AF46FD"/>
    <w:rsid w:val="00AF4AEE"/>
    <w:rsid w:val="00AF5AE1"/>
    <w:rsid w:val="00AF5EC1"/>
    <w:rsid w:val="00B0104B"/>
    <w:rsid w:val="00B01364"/>
    <w:rsid w:val="00B01A5C"/>
    <w:rsid w:val="00B01C74"/>
    <w:rsid w:val="00B0273E"/>
    <w:rsid w:val="00B05D5A"/>
    <w:rsid w:val="00B05D83"/>
    <w:rsid w:val="00B10B6C"/>
    <w:rsid w:val="00B118FA"/>
    <w:rsid w:val="00B11ADE"/>
    <w:rsid w:val="00B12BEE"/>
    <w:rsid w:val="00B13B5F"/>
    <w:rsid w:val="00B163AB"/>
    <w:rsid w:val="00B2080E"/>
    <w:rsid w:val="00B20A06"/>
    <w:rsid w:val="00B21F1F"/>
    <w:rsid w:val="00B230E8"/>
    <w:rsid w:val="00B23575"/>
    <w:rsid w:val="00B23D4D"/>
    <w:rsid w:val="00B2408A"/>
    <w:rsid w:val="00B2411B"/>
    <w:rsid w:val="00B25543"/>
    <w:rsid w:val="00B26866"/>
    <w:rsid w:val="00B275BE"/>
    <w:rsid w:val="00B27878"/>
    <w:rsid w:val="00B33DDD"/>
    <w:rsid w:val="00B34A1E"/>
    <w:rsid w:val="00B355FE"/>
    <w:rsid w:val="00B36BD9"/>
    <w:rsid w:val="00B36C77"/>
    <w:rsid w:val="00B37406"/>
    <w:rsid w:val="00B374AB"/>
    <w:rsid w:val="00B40594"/>
    <w:rsid w:val="00B410BB"/>
    <w:rsid w:val="00B42002"/>
    <w:rsid w:val="00B427AC"/>
    <w:rsid w:val="00B432D6"/>
    <w:rsid w:val="00B43A58"/>
    <w:rsid w:val="00B45713"/>
    <w:rsid w:val="00B47B9E"/>
    <w:rsid w:val="00B5071D"/>
    <w:rsid w:val="00B50BEF"/>
    <w:rsid w:val="00B50EE0"/>
    <w:rsid w:val="00B538BF"/>
    <w:rsid w:val="00B54CA1"/>
    <w:rsid w:val="00B54E51"/>
    <w:rsid w:val="00B54E97"/>
    <w:rsid w:val="00B555F4"/>
    <w:rsid w:val="00B5573A"/>
    <w:rsid w:val="00B55DB0"/>
    <w:rsid w:val="00B56336"/>
    <w:rsid w:val="00B60C79"/>
    <w:rsid w:val="00B642C3"/>
    <w:rsid w:val="00B64452"/>
    <w:rsid w:val="00B64C2B"/>
    <w:rsid w:val="00B6511D"/>
    <w:rsid w:val="00B65F6B"/>
    <w:rsid w:val="00B71287"/>
    <w:rsid w:val="00B740F0"/>
    <w:rsid w:val="00B75046"/>
    <w:rsid w:val="00B755D6"/>
    <w:rsid w:val="00B7576D"/>
    <w:rsid w:val="00B76F7F"/>
    <w:rsid w:val="00B77173"/>
    <w:rsid w:val="00B80114"/>
    <w:rsid w:val="00B80C54"/>
    <w:rsid w:val="00B813A9"/>
    <w:rsid w:val="00B82C2B"/>
    <w:rsid w:val="00B8325A"/>
    <w:rsid w:val="00B855A6"/>
    <w:rsid w:val="00B85BAD"/>
    <w:rsid w:val="00B85D13"/>
    <w:rsid w:val="00B87931"/>
    <w:rsid w:val="00B90FF0"/>
    <w:rsid w:val="00B939B4"/>
    <w:rsid w:val="00B964A7"/>
    <w:rsid w:val="00B96723"/>
    <w:rsid w:val="00BA14EE"/>
    <w:rsid w:val="00BA34B7"/>
    <w:rsid w:val="00BA37FC"/>
    <w:rsid w:val="00BA4F81"/>
    <w:rsid w:val="00BA545E"/>
    <w:rsid w:val="00BA6887"/>
    <w:rsid w:val="00BA7559"/>
    <w:rsid w:val="00BB00F5"/>
    <w:rsid w:val="00BB18F6"/>
    <w:rsid w:val="00BB292C"/>
    <w:rsid w:val="00BB3A3A"/>
    <w:rsid w:val="00BB3EA4"/>
    <w:rsid w:val="00BB40EF"/>
    <w:rsid w:val="00BB5868"/>
    <w:rsid w:val="00BB6E54"/>
    <w:rsid w:val="00BB7F8A"/>
    <w:rsid w:val="00BC162C"/>
    <w:rsid w:val="00BC1AD2"/>
    <w:rsid w:val="00BC266E"/>
    <w:rsid w:val="00BC2ABB"/>
    <w:rsid w:val="00BC2D66"/>
    <w:rsid w:val="00BC3A06"/>
    <w:rsid w:val="00BC60E4"/>
    <w:rsid w:val="00BC663E"/>
    <w:rsid w:val="00BC7BD8"/>
    <w:rsid w:val="00BD0C30"/>
    <w:rsid w:val="00BD13CB"/>
    <w:rsid w:val="00BD15EA"/>
    <w:rsid w:val="00BD2716"/>
    <w:rsid w:val="00BD29AB"/>
    <w:rsid w:val="00BD2BDE"/>
    <w:rsid w:val="00BD2FE9"/>
    <w:rsid w:val="00BD3E90"/>
    <w:rsid w:val="00BD68AC"/>
    <w:rsid w:val="00BD691C"/>
    <w:rsid w:val="00BE0257"/>
    <w:rsid w:val="00BE1891"/>
    <w:rsid w:val="00BE24A9"/>
    <w:rsid w:val="00BE3E40"/>
    <w:rsid w:val="00BE3F69"/>
    <w:rsid w:val="00BE5929"/>
    <w:rsid w:val="00BE72F4"/>
    <w:rsid w:val="00BE77EE"/>
    <w:rsid w:val="00BF02EC"/>
    <w:rsid w:val="00BF142D"/>
    <w:rsid w:val="00BF3C2B"/>
    <w:rsid w:val="00BF6770"/>
    <w:rsid w:val="00BF738D"/>
    <w:rsid w:val="00C01B6E"/>
    <w:rsid w:val="00C02627"/>
    <w:rsid w:val="00C02AD5"/>
    <w:rsid w:val="00C041C2"/>
    <w:rsid w:val="00C04AB1"/>
    <w:rsid w:val="00C04F93"/>
    <w:rsid w:val="00C0536E"/>
    <w:rsid w:val="00C05C99"/>
    <w:rsid w:val="00C0660B"/>
    <w:rsid w:val="00C102F2"/>
    <w:rsid w:val="00C106BA"/>
    <w:rsid w:val="00C1099D"/>
    <w:rsid w:val="00C10A54"/>
    <w:rsid w:val="00C10B63"/>
    <w:rsid w:val="00C12726"/>
    <w:rsid w:val="00C139BE"/>
    <w:rsid w:val="00C1543F"/>
    <w:rsid w:val="00C17010"/>
    <w:rsid w:val="00C2040F"/>
    <w:rsid w:val="00C20F9F"/>
    <w:rsid w:val="00C21DB9"/>
    <w:rsid w:val="00C21F88"/>
    <w:rsid w:val="00C24E04"/>
    <w:rsid w:val="00C26101"/>
    <w:rsid w:val="00C26720"/>
    <w:rsid w:val="00C26978"/>
    <w:rsid w:val="00C27738"/>
    <w:rsid w:val="00C30456"/>
    <w:rsid w:val="00C3088B"/>
    <w:rsid w:val="00C33703"/>
    <w:rsid w:val="00C34F4F"/>
    <w:rsid w:val="00C3522F"/>
    <w:rsid w:val="00C3635D"/>
    <w:rsid w:val="00C37626"/>
    <w:rsid w:val="00C405F4"/>
    <w:rsid w:val="00C42535"/>
    <w:rsid w:val="00C42883"/>
    <w:rsid w:val="00C433ED"/>
    <w:rsid w:val="00C452F3"/>
    <w:rsid w:val="00C464D6"/>
    <w:rsid w:val="00C514AA"/>
    <w:rsid w:val="00C51A51"/>
    <w:rsid w:val="00C52098"/>
    <w:rsid w:val="00C526FC"/>
    <w:rsid w:val="00C528F0"/>
    <w:rsid w:val="00C537CF"/>
    <w:rsid w:val="00C549E6"/>
    <w:rsid w:val="00C54B68"/>
    <w:rsid w:val="00C54CEB"/>
    <w:rsid w:val="00C56027"/>
    <w:rsid w:val="00C568E6"/>
    <w:rsid w:val="00C573C3"/>
    <w:rsid w:val="00C57987"/>
    <w:rsid w:val="00C60B2F"/>
    <w:rsid w:val="00C60D0D"/>
    <w:rsid w:val="00C62FA4"/>
    <w:rsid w:val="00C63D34"/>
    <w:rsid w:val="00C640C3"/>
    <w:rsid w:val="00C65B28"/>
    <w:rsid w:val="00C663A8"/>
    <w:rsid w:val="00C66ADB"/>
    <w:rsid w:val="00C670A3"/>
    <w:rsid w:val="00C6792E"/>
    <w:rsid w:val="00C712A2"/>
    <w:rsid w:val="00C7224A"/>
    <w:rsid w:val="00C73035"/>
    <w:rsid w:val="00C74335"/>
    <w:rsid w:val="00C74493"/>
    <w:rsid w:val="00C752F7"/>
    <w:rsid w:val="00C771B3"/>
    <w:rsid w:val="00C808AA"/>
    <w:rsid w:val="00C811E3"/>
    <w:rsid w:val="00C812D4"/>
    <w:rsid w:val="00C848FC"/>
    <w:rsid w:val="00C84B0B"/>
    <w:rsid w:val="00C858AA"/>
    <w:rsid w:val="00C85DA5"/>
    <w:rsid w:val="00C8624A"/>
    <w:rsid w:val="00C900CC"/>
    <w:rsid w:val="00C908E4"/>
    <w:rsid w:val="00C915AE"/>
    <w:rsid w:val="00C91C72"/>
    <w:rsid w:val="00C92005"/>
    <w:rsid w:val="00C925CC"/>
    <w:rsid w:val="00C93BF4"/>
    <w:rsid w:val="00C95124"/>
    <w:rsid w:val="00C96EB2"/>
    <w:rsid w:val="00C974D0"/>
    <w:rsid w:val="00C97A0A"/>
    <w:rsid w:val="00CA052C"/>
    <w:rsid w:val="00CA0849"/>
    <w:rsid w:val="00CA1057"/>
    <w:rsid w:val="00CA1187"/>
    <w:rsid w:val="00CA15F3"/>
    <w:rsid w:val="00CA2C29"/>
    <w:rsid w:val="00CA2F3E"/>
    <w:rsid w:val="00CA35C8"/>
    <w:rsid w:val="00CA377D"/>
    <w:rsid w:val="00CA60FD"/>
    <w:rsid w:val="00CA622A"/>
    <w:rsid w:val="00CA62A1"/>
    <w:rsid w:val="00CA633F"/>
    <w:rsid w:val="00CA7AE6"/>
    <w:rsid w:val="00CB1ABD"/>
    <w:rsid w:val="00CB4C41"/>
    <w:rsid w:val="00CB5954"/>
    <w:rsid w:val="00CB6C3E"/>
    <w:rsid w:val="00CC1749"/>
    <w:rsid w:val="00CC18D8"/>
    <w:rsid w:val="00CC238F"/>
    <w:rsid w:val="00CC32BB"/>
    <w:rsid w:val="00CC45D1"/>
    <w:rsid w:val="00CC6129"/>
    <w:rsid w:val="00CC6697"/>
    <w:rsid w:val="00CD000B"/>
    <w:rsid w:val="00CD0A76"/>
    <w:rsid w:val="00CD0CBB"/>
    <w:rsid w:val="00CD4775"/>
    <w:rsid w:val="00CD4AF4"/>
    <w:rsid w:val="00CD505B"/>
    <w:rsid w:val="00CD50FB"/>
    <w:rsid w:val="00CD582C"/>
    <w:rsid w:val="00CD590C"/>
    <w:rsid w:val="00CD64F6"/>
    <w:rsid w:val="00CD65FF"/>
    <w:rsid w:val="00CD6620"/>
    <w:rsid w:val="00CD696D"/>
    <w:rsid w:val="00CD744A"/>
    <w:rsid w:val="00CE0680"/>
    <w:rsid w:val="00CE1232"/>
    <w:rsid w:val="00CE1EF2"/>
    <w:rsid w:val="00CE273D"/>
    <w:rsid w:val="00CE27CD"/>
    <w:rsid w:val="00CE2824"/>
    <w:rsid w:val="00CE2958"/>
    <w:rsid w:val="00CE43C1"/>
    <w:rsid w:val="00CE5225"/>
    <w:rsid w:val="00CE5840"/>
    <w:rsid w:val="00CF0561"/>
    <w:rsid w:val="00CF22B6"/>
    <w:rsid w:val="00CF2ADF"/>
    <w:rsid w:val="00CF2ED5"/>
    <w:rsid w:val="00CF3853"/>
    <w:rsid w:val="00CF3A3E"/>
    <w:rsid w:val="00CF3D25"/>
    <w:rsid w:val="00CF5DC5"/>
    <w:rsid w:val="00CF662D"/>
    <w:rsid w:val="00CF7542"/>
    <w:rsid w:val="00CF7984"/>
    <w:rsid w:val="00D0089E"/>
    <w:rsid w:val="00D02E99"/>
    <w:rsid w:val="00D035A2"/>
    <w:rsid w:val="00D057E7"/>
    <w:rsid w:val="00D075B1"/>
    <w:rsid w:val="00D07F86"/>
    <w:rsid w:val="00D1008B"/>
    <w:rsid w:val="00D102C2"/>
    <w:rsid w:val="00D139B4"/>
    <w:rsid w:val="00D141E9"/>
    <w:rsid w:val="00D17097"/>
    <w:rsid w:val="00D200B2"/>
    <w:rsid w:val="00D202A9"/>
    <w:rsid w:val="00D24940"/>
    <w:rsid w:val="00D277B7"/>
    <w:rsid w:val="00D279E0"/>
    <w:rsid w:val="00D27A9B"/>
    <w:rsid w:val="00D27FC0"/>
    <w:rsid w:val="00D30732"/>
    <w:rsid w:val="00D30D3F"/>
    <w:rsid w:val="00D317C3"/>
    <w:rsid w:val="00D332E0"/>
    <w:rsid w:val="00D333B4"/>
    <w:rsid w:val="00D345B5"/>
    <w:rsid w:val="00D34EF7"/>
    <w:rsid w:val="00D3743F"/>
    <w:rsid w:val="00D40F64"/>
    <w:rsid w:val="00D42371"/>
    <w:rsid w:val="00D424EB"/>
    <w:rsid w:val="00D429F0"/>
    <w:rsid w:val="00D43017"/>
    <w:rsid w:val="00D43882"/>
    <w:rsid w:val="00D44B64"/>
    <w:rsid w:val="00D46088"/>
    <w:rsid w:val="00D46972"/>
    <w:rsid w:val="00D477CF"/>
    <w:rsid w:val="00D47F14"/>
    <w:rsid w:val="00D5191D"/>
    <w:rsid w:val="00D522C7"/>
    <w:rsid w:val="00D522FF"/>
    <w:rsid w:val="00D529F7"/>
    <w:rsid w:val="00D53A56"/>
    <w:rsid w:val="00D53A7C"/>
    <w:rsid w:val="00D54B7E"/>
    <w:rsid w:val="00D5781C"/>
    <w:rsid w:val="00D60FF7"/>
    <w:rsid w:val="00D61A67"/>
    <w:rsid w:val="00D61CC6"/>
    <w:rsid w:val="00D61F26"/>
    <w:rsid w:val="00D63549"/>
    <w:rsid w:val="00D6470B"/>
    <w:rsid w:val="00D64FE1"/>
    <w:rsid w:val="00D65AA6"/>
    <w:rsid w:val="00D66625"/>
    <w:rsid w:val="00D66EA5"/>
    <w:rsid w:val="00D67D9B"/>
    <w:rsid w:val="00D73A16"/>
    <w:rsid w:val="00D73C0D"/>
    <w:rsid w:val="00D749DD"/>
    <w:rsid w:val="00D74DD7"/>
    <w:rsid w:val="00D751E4"/>
    <w:rsid w:val="00D754F5"/>
    <w:rsid w:val="00D75816"/>
    <w:rsid w:val="00D76319"/>
    <w:rsid w:val="00D76990"/>
    <w:rsid w:val="00D805D5"/>
    <w:rsid w:val="00D82EF0"/>
    <w:rsid w:val="00D83749"/>
    <w:rsid w:val="00D83E38"/>
    <w:rsid w:val="00D84857"/>
    <w:rsid w:val="00D85795"/>
    <w:rsid w:val="00D86742"/>
    <w:rsid w:val="00D8746C"/>
    <w:rsid w:val="00D8764A"/>
    <w:rsid w:val="00D900C2"/>
    <w:rsid w:val="00D90D20"/>
    <w:rsid w:val="00D914A3"/>
    <w:rsid w:val="00D92C5C"/>
    <w:rsid w:val="00D93AA4"/>
    <w:rsid w:val="00D94D41"/>
    <w:rsid w:val="00D95952"/>
    <w:rsid w:val="00D9738B"/>
    <w:rsid w:val="00D97D04"/>
    <w:rsid w:val="00DA0D03"/>
    <w:rsid w:val="00DA170F"/>
    <w:rsid w:val="00DA1B52"/>
    <w:rsid w:val="00DA1D6E"/>
    <w:rsid w:val="00DA1E53"/>
    <w:rsid w:val="00DA36FA"/>
    <w:rsid w:val="00DA45D6"/>
    <w:rsid w:val="00DA4D03"/>
    <w:rsid w:val="00DB0448"/>
    <w:rsid w:val="00DB0DCB"/>
    <w:rsid w:val="00DB115F"/>
    <w:rsid w:val="00DB1BA3"/>
    <w:rsid w:val="00DB5105"/>
    <w:rsid w:val="00DB7654"/>
    <w:rsid w:val="00DC128C"/>
    <w:rsid w:val="00DC19D3"/>
    <w:rsid w:val="00DC251A"/>
    <w:rsid w:val="00DC292C"/>
    <w:rsid w:val="00DC2B0E"/>
    <w:rsid w:val="00DC30AC"/>
    <w:rsid w:val="00DC44AA"/>
    <w:rsid w:val="00DC5069"/>
    <w:rsid w:val="00DC73BA"/>
    <w:rsid w:val="00DD025B"/>
    <w:rsid w:val="00DD0757"/>
    <w:rsid w:val="00DD1D6C"/>
    <w:rsid w:val="00DD1D7E"/>
    <w:rsid w:val="00DD3E1D"/>
    <w:rsid w:val="00DD4A96"/>
    <w:rsid w:val="00DD4CF1"/>
    <w:rsid w:val="00DD56D2"/>
    <w:rsid w:val="00DD5B4A"/>
    <w:rsid w:val="00DD64E6"/>
    <w:rsid w:val="00DD7823"/>
    <w:rsid w:val="00DE05EE"/>
    <w:rsid w:val="00DE0B59"/>
    <w:rsid w:val="00DE0C46"/>
    <w:rsid w:val="00DE0E71"/>
    <w:rsid w:val="00DE1605"/>
    <w:rsid w:val="00DE2C66"/>
    <w:rsid w:val="00DE36EC"/>
    <w:rsid w:val="00DE43E6"/>
    <w:rsid w:val="00DE490A"/>
    <w:rsid w:val="00DE5D26"/>
    <w:rsid w:val="00DE5DC4"/>
    <w:rsid w:val="00DE5EC5"/>
    <w:rsid w:val="00DE5FDC"/>
    <w:rsid w:val="00DE726D"/>
    <w:rsid w:val="00DF2C14"/>
    <w:rsid w:val="00DF3357"/>
    <w:rsid w:val="00DF3806"/>
    <w:rsid w:val="00DF384B"/>
    <w:rsid w:val="00DF499C"/>
    <w:rsid w:val="00DF49EE"/>
    <w:rsid w:val="00DF5250"/>
    <w:rsid w:val="00DF55B0"/>
    <w:rsid w:val="00DF61C4"/>
    <w:rsid w:val="00DF71D5"/>
    <w:rsid w:val="00DF7357"/>
    <w:rsid w:val="00E0078B"/>
    <w:rsid w:val="00E03433"/>
    <w:rsid w:val="00E040F1"/>
    <w:rsid w:val="00E0477B"/>
    <w:rsid w:val="00E04CA7"/>
    <w:rsid w:val="00E0562C"/>
    <w:rsid w:val="00E063F0"/>
    <w:rsid w:val="00E1224C"/>
    <w:rsid w:val="00E125DB"/>
    <w:rsid w:val="00E13274"/>
    <w:rsid w:val="00E133EE"/>
    <w:rsid w:val="00E1394F"/>
    <w:rsid w:val="00E15CE4"/>
    <w:rsid w:val="00E15E18"/>
    <w:rsid w:val="00E16B1E"/>
    <w:rsid w:val="00E22EE5"/>
    <w:rsid w:val="00E24C9E"/>
    <w:rsid w:val="00E257B0"/>
    <w:rsid w:val="00E25C2C"/>
    <w:rsid w:val="00E2662A"/>
    <w:rsid w:val="00E270BC"/>
    <w:rsid w:val="00E30D6C"/>
    <w:rsid w:val="00E31518"/>
    <w:rsid w:val="00E31F94"/>
    <w:rsid w:val="00E345FF"/>
    <w:rsid w:val="00E34E54"/>
    <w:rsid w:val="00E37788"/>
    <w:rsid w:val="00E37880"/>
    <w:rsid w:val="00E40971"/>
    <w:rsid w:val="00E42266"/>
    <w:rsid w:val="00E425CB"/>
    <w:rsid w:val="00E43572"/>
    <w:rsid w:val="00E44F25"/>
    <w:rsid w:val="00E4586B"/>
    <w:rsid w:val="00E45A5B"/>
    <w:rsid w:val="00E45E0F"/>
    <w:rsid w:val="00E460B9"/>
    <w:rsid w:val="00E4642A"/>
    <w:rsid w:val="00E46F64"/>
    <w:rsid w:val="00E47F57"/>
    <w:rsid w:val="00E5041F"/>
    <w:rsid w:val="00E50537"/>
    <w:rsid w:val="00E51751"/>
    <w:rsid w:val="00E53C20"/>
    <w:rsid w:val="00E55699"/>
    <w:rsid w:val="00E562FC"/>
    <w:rsid w:val="00E60738"/>
    <w:rsid w:val="00E60AC7"/>
    <w:rsid w:val="00E61735"/>
    <w:rsid w:val="00E6221D"/>
    <w:rsid w:val="00E62A13"/>
    <w:rsid w:val="00E643EE"/>
    <w:rsid w:val="00E64A04"/>
    <w:rsid w:val="00E65112"/>
    <w:rsid w:val="00E652C8"/>
    <w:rsid w:val="00E653B2"/>
    <w:rsid w:val="00E6696E"/>
    <w:rsid w:val="00E672AC"/>
    <w:rsid w:val="00E6783E"/>
    <w:rsid w:val="00E711A9"/>
    <w:rsid w:val="00E714EB"/>
    <w:rsid w:val="00E73299"/>
    <w:rsid w:val="00E74465"/>
    <w:rsid w:val="00E753DE"/>
    <w:rsid w:val="00E75535"/>
    <w:rsid w:val="00E756FD"/>
    <w:rsid w:val="00E812FA"/>
    <w:rsid w:val="00E81949"/>
    <w:rsid w:val="00E81C97"/>
    <w:rsid w:val="00E83768"/>
    <w:rsid w:val="00E8437F"/>
    <w:rsid w:val="00E85123"/>
    <w:rsid w:val="00E85DED"/>
    <w:rsid w:val="00E867AF"/>
    <w:rsid w:val="00E90B8E"/>
    <w:rsid w:val="00E92F38"/>
    <w:rsid w:val="00E93A1F"/>
    <w:rsid w:val="00E94DA8"/>
    <w:rsid w:val="00E9568E"/>
    <w:rsid w:val="00EA0FE4"/>
    <w:rsid w:val="00EA1400"/>
    <w:rsid w:val="00EA2D58"/>
    <w:rsid w:val="00EA3892"/>
    <w:rsid w:val="00EA38B8"/>
    <w:rsid w:val="00EA3F59"/>
    <w:rsid w:val="00EA4FB0"/>
    <w:rsid w:val="00EA5248"/>
    <w:rsid w:val="00EB1E35"/>
    <w:rsid w:val="00EB48D8"/>
    <w:rsid w:val="00EB4A10"/>
    <w:rsid w:val="00EB4ED6"/>
    <w:rsid w:val="00EB4EDD"/>
    <w:rsid w:val="00EB5D12"/>
    <w:rsid w:val="00EB69CA"/>
    <w:rsid w:val="00EB6D84"/>
    <w:rsid w:val="00EB722D"/>
    <w:rsid w:val="00EB74B7"/>
    <w:rsid w:val="00EB785A"/>
    <w:rsid w:val="00EC38E0"/>
    <w:rsid w:val="00EC41A7"/>
    <w:rsid w:val="00EC63ED"/>
    <w:rsid w:val="00EC7CE6"/>
    <w:rsid w:val="00ED0C0F"/>
    <w:rsid w:val="00ED0F4A"/>
    <w:rsid w:val="00ED114A"/>
    <w:rsid w:val="00ED1E53"/>
    <w:rsid w:val="00ED3BBF"/>
    <w:rsid w:val="00ED5D83"/>
    <w:rsid w:val="00ED5F63"/>
    <w:rsid w:val="00EE0AD2"/>
    <w:rsid w:val="00EE747B"/>
    <w:rsid w:val="00EE7ECF"/>
    <w:rsid w:val="00EF0476"/>
    <w:rsid w:val="00EF2CD8"/>
    <w:rsid w:val="00EF328F"/>
    <w:rsid w:val="00EF3B42"/>
    <w:rsid w:val="00EF73F5"/>
    <w:rsid w:val="00EF79CF"/>
    <w:rsid w:val="00F00AF0"/>
    <w:rsid w:val="00F02BB7"/>
    <w:rsid w:val="00F04465"/>
    <w:rsid w:val="00F04745"/>
    <w:rsid w:val="00F0500C"/>
    <w:rsid w:val="00F0516B"/>
    <w:rsid w:val="00F0597E"/>
    <w:rsid w:val="00F05EA1"/>
    <w:rsid w:val="00F07297"/>
    <w:rsid w:val="00F1033C"/>
    <w:rsid w:val="00F10FF3"/>
    <w:rsid w:val="00F114F7"/>
    <w:rsid w:val="00F1174A"/>
    <w:rsid w:val="00F11936"/>
    <w:rsid w:val="00F1212E"/>
    <w:rsid w:val="00F12252"/>
    <w:rsid w:val="00F138AC"/>
    <w:rsid w:val="00F14CB3"/>
    <w:rsid w:val="00F15621"/>
    <w:rsid w:val="00F16611"/>
    <w:rsid w:val="00F167B6"/>
    <w:rsid w:val="00F1760B"/>
    <w:rsid w:val="00F203E4"/>
    <w:rsid w:val="00F206F5"/>
    <w:rsid w:val="00F20E40"/>
    <w:rsid w:val="00F21257"/>
    <w:rsid w:val="00F223A9"/>
    <w:rsid w:val="00F224BA"/>
    <w:rsid w:val="00F2251D"/>
    <w:rsid w:val="00F22B12"/>
    <w:rsid w:val="00F22F67"/>
    <w:rsid w:val="00F23113"/>
    <w:rsid w:val="00F242C7"/>
    <w:rsid w:val="00F246C3"/>
    <w:rsid w:val="00F24BE6"/>
    <w:rsid w:val="00F25485"/>
    <w:rsid w:val="00F25CED"/>
    <w:rsid w:val="00F25D87"/>
    <w:rsid w:val="00F279E7"/>
    <w:rsid w:val="00F27BEB"/>
    <w:rsid w:val="00F30097"/>
    <w:rsid w:val="00F3522F"/>
    <w:rsid w:val="00F35954"/>
    <w:rsid w:val="00F360EE"/>
    <w:rsid w:val="00F36584"/>
    <w:rsid w:val="00F36DB0"/>
    <w:rsid w:val="00F41BE2"/>
    <w:rsid w:val="00F42C87"/>
    <w:rsid w:val="00F47488"/>
    <w:rsid w:val="00F4754C"/>
    <w:rsid w:val="00F50085"/>
    <w:rsid w:val="00F51B40"/>
    <w:rsid w:val="00F53130"/>
    <w:rsid w:val="00F5421F"/>
    <w:rsid w:val="00F561D1"/>
    <w:rsid w:val="00F561E6"/>
    <w:rsid w:val="00F56B27"/>
    <w:rsid w:val="00F56EBC"/>
    <w:rsid w:val="00F5777B"/>
    <w:rsid w:val="00F60312"/>
    <w:rsid w:val="00F60412"/>
    <w:rsid w:val="00F60F97"/>
    <w:rsid w:val="00F613C6"/>
    <w:rsid w:val="00F61535"/>
    <w:rsid w:val="00F61C73"/>
    <w:rsid w:val="00F63C77"/>
    <w:rsid w:val="00F64831"/>
    <w:rsid w:val="00F64C89"/>
    <w:rsid w:val="00F64EE6"/>
    <w:rsid w:val="00F64F71"/>
    <w:rsid w:val="00F65304"/>
    <w:rsid w:val="00F6574F"/>
    <w:rsid w:val="00F657B4"/>
    <w:rsid w:val="00F70231"/>
    <w:rsid w:val="00F704C5"/>
    <w:rsid w:val="00F70711"/>
    <w:rsid w:val="00F7093A"/>
    <w:rsid w:val="00F70A90"/>
    <w:rsid w:val="00F7292E"/>
    <w:rsid w:val="00F7293F"/>
    <w:rsid w:val="00F72A4E"/>
    <w:rsid w:val="00F742F4"/>
    <w:rsid w:val="00F7491F"/>
    <w:rsid w:val="00F74B22"/>
    <w:rsid w:val="00F74E57"/>
    <w:rsid w:val="00F752F1"/>
    <w:rsid w:val="00F76C4A"/>
    <w:rsid w:val="00F7733E"/>
    <w:rsid w:val="00F803F5"/>
    <w:rsid w:val="00F81919"/>
    <w:rsid w:val="00F82535"/>
    <w:rsid w:val="00F82611"/>
    <w:rsid w:val="00F829BB"/>
    <w:rsid w:val="00F84E63"/>
    <w:rsid w:val="00F85372"/>
    <w:rsid w:val="00F86047"/>
    <w:rsid w:val="00F8775E"/>
    <w:rsid w:val="00F908CB"/>
    <w:rsid w:val="00F91176"/>
    <w:rsid w:val="00F93757"/>
    <w:rsid w:val="00F957D5"/>
    <w:rsid w:val="00FA1668"/>
    <w:rsid w:val="00FA20F5"/>
    <w:rsid w:val="00FA5252"/>
    <w:rsid w:val="00FA5F1C"/>
    <w:rsid w:val="00FA6697"/>
    <w:rsid w:val="00FB1461"/>
    <w:rsid w:val="00FB2DA4"/>
    <w:rsid w:val="00FB34E7"/>
    <w:rsid w:val="00FB50F8"/>
    <w:rsid w:val="00FB5BFD"/>
    <w:rsid w:val="00FC337D"/>
    <w:rsid w:val="00FC5627"/>
    <w:rsid w:val="00FC59BA"/>
    <w:rsid w:val="00FC6F34"/>
    <w:rsid w:val="00FC70EF"/>
    <w:rsid w:val="00FC77FE"/>
    <w:rsid w:val="00FD0120"/>
    <w:rsid w:val="00FD12D6"/>
    <w:rsid w:val="00FD17AD"/>
    <w:rsid w:val="00FD2974"/>
    <w:rsid w:val="00FD2A76"/>
    <w:rsid w:val="00FD4D8B"/>
    <w:rsid w:val="00FD5E1D"/>
    <w:rsid w:val="00FD6CDA"/>
    <w:rsid w:val="00FD79F5"/>
    <w:rsid w:val="00FD7CCB"/>
    <w:rsid w:val="00FE1AF2"/>
    <w:rsid w:val="00FE2148"/>
    <w:rsid w:val="00FE32A7"/>
    <w:rsid w:val="00FE3619"/>
    <w:rsid w:val="00FE39F4"/>
    <w:rsid w:val="00FE4120"/>
    <w:rsid w:val="00FE4210"/>
    <w:rsid w:val="00FE49E0"/>
    <w:rsid w:val="00FE589E"/>
    <w:rsid w:val="00FE63B3"/>
    <w:rsid w:val="00FE71B0"/>
    <w:rsid w:val="00FE73EA"/>
    <w:rsid w:val="00FF093B"/>
    <w:rsid w:val="00FF2A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4FCC9"/>
  <w15:docId w15:val="{AE63A1B5-5406-4D4B-BCEE-E8B17BC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ind w:left="170"/>
      <w:jc w:val="both"/>
    </w:pPr>
    <w:rPr>
      <w:rFonts w:cs="David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clear" w:pos="567"/>
        <w:tab w:val="clear" w:pos="1134"/>
      </w:tabs>
      <w:ind w:left="567" w:right="0"/>
      <w:outlineLvl w:val="0"/>
    </w:pPr>
    <w:rPr>
      <w:rFonts w:ascii="Arial" w:hAnsi="Arial"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tabs>
        <w:tab w:val="clear" w:pos="567"/>
        <w:tab w:val="clear" w:pos="1134"/>
      </w:tabs>
      <w:ind w:left="1134" w:right="0" w:hanging="709"/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ind w:left="1985" w:right="0" w:hanging="1106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left="2863" w:right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left="3571" w:right="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left="4279"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left="4987" w:right="0"/>
      <w:outlineLvl w:val="6"/>
    </w:pPr>
    <w:rPr>
      <w:rFonts w:ascii="Arial" w:hAnsi="Arial" w:cs="Miriam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left="5695" w:right="0"/>
      <w:outlineLvl w:val="7"/>
    </w:pPr>
    <w:rPr>
      <w:rFonts w:ascii="Arial" w:hAnsi="Arial" w:cs="Miriam"/>
      <w:i/>
      <w:iCs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left="6403"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כתב"/>
    <w:basedOn w:val="a"/>
    <w:next w:val="1"/>
  </w:style>
  <w:style w:type="paragraph" w:customStyle="1" w:styleId="-1">
    <w:name w:val="מכתב-1"/>
    <w:basedOn w:val="a"/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lock Text"/>
    <w:basedOn w:val="a"/>
    <w:rPr>
      <w:szCs w:val="20"/>
    </w:rPr>
  </w:style>
  <w:style w:type="paragraph" w:styleId="a8">
    <w:name w:val="Balloon Text"/>
    <w:basedOn w:val="a"/>
    <w:semiHidden/>
    <w:rsid w:val="00670DF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E15E18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DE5D26"/>
    <w:pPr>
      <w:ind w:left="720"/>
    </w:pPr>
  </w:style>
  <w:style w:type="table" w:styleId="ab">
    <w:name w:val="Table Grid"/>
    <w:basedOn w:val="a1"/>
    <w:rsid w:val="00A0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20A0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A06"/>
    <w:rPr>
      <w:szCs w:val="20"/>
    </w:rPr>
  </w:style>
  <w:style w:type="character" w:customStyle="1" w:styleId="ae">
    <w:name w:val="טקסט הערה תו"/>
    <w:basedOn w:val="a0"/>
    <w:link w:val="ad"/>
    <w:semiHidden/>
    <w:rsid w:val="00B20A06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B20A06"/>
    <w:rPr>
      <w:b/>
      <w:bCs/>
    </w:rPr>
  </w:style>
  <w:style w:type="character" w:customStyle="1" w:styleId="af0">
    <w:name w:val="נושא הערה תו"/>
    <w:basedOn w:val="ae"/>
    <w:link w:val="af"/>
    <w:semiHidden/>
    <w:rsid w:val="00B20A06"/>
    <w:rPr>
      <w:rFonts w:cs="David"/>
      <w:b/>
      <w:bCs/>
    </w:rPr>
  </w:style>
  <w:style w:type="paragraph" w:styleId="af1">
    <w:name w:val="Revision"/>
    <w:hidden/>
    <w:uiPriority w:val="99"/>
    <w:semiHidden/>
    <w:rsid w:val="00B80114"/>
    <w:rPr>
      <w:rFonts w:cs="David"/>
      <w:szCs w:val="24"/>
    </w:rPr>
  </w:style>
  <w:style w:type="character" w:styleId="Hyperlink">
    <w:name w:val="Hyperlink"/>
    <w:basedOn w:val="a0"/>
    <w:unhideWhenUsed/>
    <w:rsid w:val="000472A8"/>
    <w:rPr>
      <w:color w:val="0000FF" w:themeColor="hyperlink"/>
      <w:u w:val="single"/>
    </w:rPr>
  </w:style>
  <w:style w:type="character" w:customStyle="1" w:styleId="10">
    <w:name w:val="אזכור לא מזוהה1"/>
    <w:basedOn w:val="a0"/>
    <w:uiPriority w:val="99"/>
    <w:semiHidden/>
    <w:unhideWhenUsed/>
    <w:rsid w:val="000472A8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30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t\AppData\Roaming\Microsoft\Templates\A4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55C27BB41C474CBE886191E6D651A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0F319A1-CDD6-40C0-9EC8-6F72E4FCC6BE}"/>
      </w:docPartPr>
      <w:docPartBody>
        <w:p w:rsidR="008A4BFE" w:rsidRDefault="00372AEF" w:rsidP="00372AEF">
          <w:pPr>
            <w:pStyle w:val="1955C27BB41C474CBE886191E6D651A0"/>
          </w:pPr>
          <w:r w:rsidRPr="00D15967">
            <w:rPr>
              <w:rStyle w:val="a3"/>
              <w:b/>
              <w:bCs/>
              <w:highlight w:val="yellow"/>
              <w:rtl/>
            </w:rPr>
            <w:t>לחץ או הקש כאן להזנת תאריך</w:t>
          </w:r>
          <w:r w:rsidRPr="00D15967">
            <w:rPr>
              <w:rStyle w:val="a3"/>
              <w:b/>
              <w:bCs/>
              <w:highlight w:val="yellow"/>
            </w:rPr>
            <w:t>.</w:t>
          </w:r>
        </w:p>
      </w:docPartBody>
    </w:docPart>
    <w:docPart>
      <w:docPartPr>
        <w:name w:val="CB4C40D666BC4F93AA904AA2A7DB7A7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79AB11F-3760-4DAE-B1FF-91C2462009CC}"/>
      </w:docPartPr>
      <w:docPartBody>
        <w:p w:rsidR="008A4BFE" w:rsidRDefault="00372AEF" w:rsidP="00372AEF">
          <w:pPr>
            <w:pStyle w:val="CB4C40D666BC4F93AA904AA2A7DB7A70"/>
          </w:pPr>
          <w:r w:rsidRPr="00D15967">
            <w:rPr>
              <w:rStyle w:val="a3"/>
              <w:b/>
              <w:bCs/>
              <w:highlight w:val="yellow"/>
              <w:rtl/>
            </w:rPr>
            <w:t>לחץ או הקש כאן להזנת תאריך</w:t>
          </w:r>
          <w:r w:rsidRPr="00D15967">
            <w:rPr>
              <w:rStyle w:val="a3"/>
              <w:b/>
              <w:bCs/>
              <w:highlight w:val="yellow"/>
            </w:rPr>
            <w:t>.</w:t>
          </w:r>
        </w:p>
      </w:docPartBody>
    </w:docPart>
    <w:docPart>
      <w:docPartPr>
        <w:name w:val="DF39AAB097F24F658978A439B09D2D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36F0EB-95CF-4389-A046-8FAE65E0E51C}"/>
      </w:docPartPr>
      <w:docPartBody>
        <w:p w:rsidR="008A4BFE" w:rsidRDefault="00372AEF" w:rsidP="00372AEF">
          <w:pPr>
            <w:pStyle w:val="DF39AAB097F24F658978A439B09D2D2A"/>
          </w:pPr>
          <w:r w:rsidRPr="00D15967">
            <w:rPr>
              <w:rStyle w:val="a3"/>
              <w:b/>
              <w:bCs/>
              <w:highlight w:val="yellow"/>
              <w:rtl/>
            </w:rPr>
            <w:t>לחץ או הקש כאן להזנת תאריך</w:t>
          </w:r>
          <w:r w:rsidRPr="00D15967">
            <w:rPr>
              <w:rStyle w:val="a3"/>
              <w:b/>
              <w:bCs/>
              <w:highlight w:val="yellow"/>
            </w:rPr>
            <w:t>.</w:t>
          </w:r>
        </w:p>
      </w:docPartBody>
    </w:docPart>
    <w:docPart>
      <w:docPartPr>
        <w:name w:val="024AE6B68A7048A08F36AB77344A41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B875AE1-A276-418D-A930-24BD2EDC5682}"/>
      </w:docPartPr>
      <w:docPartBody>
        <w:p w:rsidR="008A4BFE" w:rsidRDefault="00372AEF" w:rsidP="00372AEF">
          <w:pPr>
            <w:pStyle w:val="024AE6B68A7048A08F36AB77344A413C"/>
          </w:pPr>
          <w:r w:rsidRPr="00D15967">
            <w:rPr>
              <w:rStyle w:val="a3"/>
              <w:b/>
              <w:bCs/>
              <w:highlight w:val="yellow"/>
              <w:rtl/>
            </w:rPr>
            <w:t>לחץ או הקש כאן להזנת תאריך</w:t>
          </w:r>
          <w:r w:rsidRPr="00D15967">
            <w:rPr>
              <w:rStyle w:val="a3"/>
              <w:b/>
              <w:bCs/>
              <w:highlight w:val="yellow"/>
            </w:rPr>
            <w:t>.</w:t>
          </w:r>
        </w:p>
      </w:docPartBody>
    </w:docPart>
    <w:docPart>
      <w:docPartPr>
        <w:name w:val="FBD2F3AF419F4BC5B6975B6B339ED75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E1E8F15-5432-487E-BE64-D04017113A97}"/>
      </w:docPartPr>
      <w:docPartBody>
        <w:p w:rsidR="00E73BFD" w:rsidRDefault="001E1F7B" w:rsidP="001E1F7B">
          <w:pPr>
            <w:pStyle w:val="FBD2F3AF419F4BC5B6975B6B339ED75D"/>
          </w:pPr>
          <w:r w:rsidRPr="00D15967">
            <w:rPr>
              <w:rStyle w:val="a3"/>
              <w:b/>
              <w:bCs/>
              <w:highlight w:val="yellow"/>
              <w:rtl/>
            </w:rPr>
            <w:t>לחץ או הקש כאן להזנת תאריך</w:t>
          </w:r>
          <w:r w:rsidRPr="00D15967">
            <w:rPr>
              <w:rStyle w:val="a3"/>
              <w:b/>
              <w:bCs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EF"/>
    <w:rsid w:val="001E1F7B"/>
    <w:rsid w:val="00372AEF"/>
    <w:rsid w:val="005928DC"/>
    <w:rsid w:val="008A4BFE"/>
    <w:rsid w:val="00A9790C"/>
    <w:rsid w:val="00E7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1F7B"/>
    <w:rPr>
      <w:color w:val="808080"/>
    </w:rPr>
  </w:style>
  <w:style w:type="paragraph" w:customStyle="1" w:styleId="1955C27BB41C474CBE886191E6D651A0">
    <w:name w:val="1955C27BB41C474CBE886191E6D651A0"/>
    <w:rsid w:val="00372AEF"/>
    <w:pPr>
      <w:bidi/>
    </w:pPr>
  </w:style>
  <w:style w:type="paragraph" w:customStyle="1" w:styleId="CB4C40D666BC4F93AA904AA2A7DB7A70">
    <w:name w:val="CB4C40D666BC4F93AA904AA2A7DB7A70"/>
    <w:rsid w:val="00372AEF"/>
    <w:pPr>
      <w:bidi/>
    </w:pPr>
  </w:style>
  <w:style w:type="paragraph" w:customStyle="1" w:styleId="DF39AAB097F24F658978A439B09D2D2A">
    <w:name w:val="DF39AAB097F24F658978A439B09D2D2A"/>
    <w:rsid w:val="00372AEF"/>
    <w:pPr>
      <w:bidi/>
    </w:pPr>
  </w:style>
  <w:style w:type="paragraph" w:customStyle="1" w:styleId="024AE6B68A7048A08F36AB77344A413C">
    <w:name w:val="024AE6B68A7048A08F36AB77344A413C"/>
    <w:rsid w:val="00372AEF"/>
    <w:pPr>
      <w:bidi/>
    </w:pPr>
  </w:style>
  <w:style w:type="paragraph" w:customStyle="1" w:styleId="FBD2F3AF419F4BC5B6975B6B339ED75D">
    <w:name w:val="FBD2F3AF419F4BC5B6975B6B339ED75D"/>
    <w:rsid w:val="001E1F7B"/>
    <w:pPr>
      <w:bidi/>
    </w:pPr>
  </w:style>
  <w:style w:type="paragraph" w:customStyle="1" w:styleId="2651D4C1FB02495794647C8DA3906EED">
    <w:name w:val="2651D4C1FB02495794647C8DA3906EED"/>
    <w:rsid w:val="001E1F7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AB83-9C4F-46AD-BA84-8673AA24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2</TotalTime>
  <Pages>1</Pages>
  <Words>453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שרון אדלר, עו"ד</dc:creator>
  <cp:lastModifiedBy>Sivan Biber | CBA LAW FIRM</cp:lastModifiedBy>
  <cp:revision>3</cp:revision>
  <cp:lastPrinted>2019-02-07T12:39:00Z</cp:lastPrinted>
  <dcterms:created xsi:type="dcterms:W3CDTF">2025-04-27T06:52:00Z</dcterms:created>
  <dcterms:modified xsi:type="dcterms:W3CDTF">2025-04-27T06:55:00Z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237379</vt:lpwstr>
  </property>
</Properties>
</file>